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080" w:type="dxa"/>
        <w:tblInd w:w="63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5"/>
        <w:gridCol w:w="3685"/>
      </w:tblGrid>
      <w:tr w:rsidR="0076029D" w:rsidRPr="00A31B96" w14:paraId="2AB519AC" w14:textId="77777777" w:rsidTr="008D0BA1">
        <w:trPr>
          <w:cantSplit/>
          <w:trHeight w:val="2241"/>
        </w:trPr>
        <w:tc>
          <w:tcPr>
            <w:tcW w:w="8080" w:type="dxa"/>
            <w:gridSpan w:val="2"/>
            <w:tcBorders>
              <w:bottom w:val="nil"/>
            </w:tcBorders>
            <w:vAlign w:val="center"/>
          </w:tcPr>
          <w:bookmarkStart w:id="0" w:name="_Hlk118631271"/>
          <w:bookmarkEnd w:id="0"/>
          <w:p w14:paraId="143E0792" w14:textId="70F2B3C5" w:rsidR="0076029D" w:rsidRPr="00A31B96" w:rsidRDefault="001D4777" w:rsidP="001325A0">
            <w:pPr>
              <w:pStyle w:val="Titredudocument"/>
              <w:spacing w:after="80"/>
              <w:rPr>
                <w:u w:val="double"/>
                <w:lang w:val="en-US"/>
              </w:rPr>
            </w:pPr>
            <w:r>
              <w:fldChar w:fldCharType="begin" w:fldLock="1"/>
            </w:r>
            <w:r w:rsidRPr="00A31B96">
              <w:rPr>
                <w:lang w:val="en-US"/>
              </w:rPr>
              <w:instrText xml:space="preserve"> MACROBUTTON </w:instrText>
            </w:r>
            <w:r>
              <w:fldChar w:fldCharType="end"/>
            </w:r>
            <w:r w:rsidR="00F6404D">
              <w:rPr>
                <w:lang w:val="en-US"/>
              </w:rPr>
              <w:t>TP MULTICLOUD</w:t>
            </w:r>
          </w:p>
        </w:tc>
      </w:tr>
      <w:tr w:rsidR="0076029D" w14:paraId="14567C0C" w14:textId="77777777" w:rsidTr="008D0BA1">
        <w:trPr>
          <w:cantSplit/>
          <w:trHeight w:hRule="exact" w:val="1800"/>
        </w:trPr>
        <w:tc>
          <w:tcPr>
            <w:tcW w:w="8080" w:type="dxa"/>
            <w:gridSpan w:val="2"/>
            <w:tcBorders>
              <w:top w:val="single" w:sz="12" w:space="0" w:color="808080"/>
              <w:left w:val="single" w:sz="12" w:space="0" w:color="808080"/>
              <w:right w:val="single" w:sz="12" w:space="0" w:color="808080"/>
            </w:tcBorders>
            <w:vAlign w:val="center"/>
          </w:tcPr>
          <w:p w14:paraId="00A6A6B7" w14:textId="0E7089D2" w:rsidR="0076029D" w:rsidRPr="00821D49" w:rsidRDefault="00F6404D" w:rsidP="00CD0B01">
            <w:pPr>
              <w:pStyle w:val="Type-document"/>
              <w:rPr>
                <w:color w:val="0A9E97"/>
              </w:rPr>
            </w:pPr>
            <w:r>
              <w:rPr>
                <w:color w:val="0A9E97"/>
              </w:rPr>
              <w:t>Création d’un VPN site à site entre Azure et AWS</w:t>
            </w:r>
            <w:r w:rsidR="00AD5A0F">
              <w:rPr>
                <w:color w:val="0A9E97"/>
              </w:rPr>
              <w:t xml:space="preserve"> </w:t>
            </w:r>
          </w:p>
        </w:tc>
      </w:tr>
      <w:tr w:rsidR="0076029D" w14:paraId="6B5F922E" w14:textId="77777777" w:rsidTr="008D0BA1">
        <w:trPr>
          <w:cantSplit/>
          <w:trHeight w:hRule="exact" w:val="4408"/>
        </w:trPr>
        <w:tc>
          <w:tcPr>
            <w:tcW w:w="8080" w:type="dxa"/>
            <w:gridSpan w:val="2"/>
            <w:tcBorders>
              <w:top w:val="single" w:sz="12" w:space="0" w:color="808080"/>
              <w:left w:val="single" w:sz="12" w:space="0" w:color="808080"/>
              <w:right w:val="single" w:sz="12" w:space="0" w:color="808080"/>
            </w:tcBorders>
            <w:vAlign w:val="center"/>
          </w:tcPr>
          <w:p w14:paraId="54E1895D" w14:textId="77777777" w:rsidR="0076029D" w:rsidRDefault="00821D49">
            <w:pPr>
              <w:pStyle w:val="Textetableau"/>
              <w:jc w:val="center"/>
              <w:rPr>
                <w:color w:val="FF0000"/>
                <w:sz w:val="30"/>
              </w:rPr>
            </w:pPr>
            <w:r>
              <w:object w:dxaOrig="4306" w:dyaOrig="3330" w14:anchorId="5757DDB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in;height:165.05pt" o:ole="">
                  <v:imagedata r:id="rId8" o:title=""/>
                </v:shape>
                <o:OLEObject Type="Embed" ProgID="PBrush" ShapeID="_x0000_i1025" DrawAspect="Content" ObjectID="_1733333834" r:id="rId9"/>
              </w:object>
            </w:r>
          </w:p>
        </w:tc>
      </w:tr>
      <w:tr w:rsidR="0076029D" w14:paraId="2F99BE3E" w14:textId="77777777" w:rsidTr="008D0BA1">
        <w:trPr>
          <w:cantSplit/>
          <w:trHeight w:hRule="exact" w:val="823"/>
        </w:trPr>
        <w:tc>
          <w:tcPr>
            <w:tcW w:w="8080" w:type="dxa"/>
            <w:gridSpan w:val="2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vAlign w:val="center"/>
          </w:tcPr>
          <w:p w14:paraId="4C77EBB1" w14:textId="1F219D92" w:rsidR="0076029D" w:rsidRPr="00821D49" w:rsidRDefault="00053321" w:rsidP="00264A15">
            <w:pPr>
              <w:ind w:left="-68"/>
              <w:jc w:val="center"/>
              <w:rPr>
                <w:rStyle w:val="Titre-projet"/>
                <w:color w:val="0A9E97"/>
              </w:rPr>
            </w:pPr>
            <w:r w:rsidRPr="00821D49">
              <w:rPr>
                <w:rStyle w:val="Rfrence"/>
                <w:b/>
                <w:bCs/>
                <w:color w:val="0A9E97"/>
                <w:sz w:val="32"/>
              </w:rPr>
              <w:t xml:space="preserve">Référence </w:t>
            </w:r>
            <w:r w:rsidR="001D4777" w:rsidRPr="00821D49">
              <w:rPr>
                <w:rStyle w:val="Rfrence"/>
                <w:b/>
                <w:bCs/>
                <w:color w:val="0A9E97"/>
                <w:sz w:val="32"/>
              </w:rPr>
              <w:t>:</w:t>
            </w:r>
            <w:r w:rsidR="001D4777" w:rsidRPr="00821D49">
              <w:rPr>
                <w:rStyle w:val="Titre-projet"/>
                <w:color w:val="0A9E97"/>
              </w:rPr>
              <w:t xml:space="preserve"> </w:t>
            </w:r>
            <w:r w:rsidR="00F6404D">
              <w:rPr>
                <w:rStyle w:val="Titre-projet"/>
                <w:color w:val="0A9E97"/>
              </w:rPr>
              <w:t>TP</w:t>
            </w:r>
            <w:r w:rsidR="001325A0" w:rsidRPr="00821D49">
              <w:rPr>
                <w:rStyle w:val="Titre-projet"/>
                <w:color w:val="0A9E97"/>
              </w:rPr>
              <w:t>-</w:t>
            </w:r>
            <w:r w:rsidR="00F6404D">
              <w:rPr>
                <w:rStyle w:val="Titre-projet"/>
                <w:color w:val="0A9E97"/>
              </w:rPr>
              <w:t>CLOUD-VPN</w:t>
            </w:r>
          </w:p>
        </w:tc>
      </w:tr>
      <w:tr w:rsidR="0076029D" w14:paraId="7313462C" w14:textId="77777777" w:rsidTr="008D0BA1">
        <w:trPr>
          <w:cantSplit/>
          <w:trHeight w:hRule="exact" w:val="1862"/>
        </w:trPr>
        <w:tc>
          <w:tcPr>
            <w:tcW w:w="439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</w:tcBorders>
          </w:tcPr>
          <w:p w14:paraId="38241B4D" w14:textId="24528B4D" w:rsidR="0076029D" w:rsidRDefault="001D4777">
            <w:pPr>
              <w:pStyle w:val="Textefragment"/>
              <w:ind w:left="1064"/>
              <w:rPr>
                <w:rStyle w:val="Rfrence"/>
              </w:rPr>
            </w:pPr>
            <w:r>
              <w:rPr>
                <w:rStyle w:val="Rfrence"/>
                <w:b/>
                <w:bCs/>
              </w:rPr>
              <w:t>Auteur</w:t>
            </w:r>
            <w:r>
              <w:rPr>
                <w:rStyle w:val="Rfrence"/>
              </w:rPr>
              <w:t xml:space="preserve"> :</w:t>
            </w:r>
          </w:p>
          <w:p w14:paraId="749A54DE" w14:textId="4A13DCFF" w:rsidR="0076029D" w:rsidRDefault="006618CB">
            <w:pPr>
              <w:pStyle w:val="Textefragment"/>
              <w:ind w:left="1064"/>
              <w:rPr>
                <w:rStyle w:val="Date-doc"/>
                <w:sz w:val="20"/>
              </w:rPr>
            </w:pPr>
            <w:r>
              <w:rPr>
                <w:rStyle w:val="Date-doc"/>
                <w:sz w:val="20"/>
              </w:rPr>
              <w:t>Nicolas</w:t>
            </w:r>
          </w:p>
          <w:p w14:paraId="5FB6BEA9" w14:textId="77777777" w:rsidR="0076029D" w:rsidRDefault="0076029D">
            <w:pPr>
              <w:pStyle w:val="Textefragment"/>
              <w:ind w:left="1064"/>
              <w:rPr>
                <w:rStyle w:val="Rfrence"/>
              </w:rPr>
            </w:pPr>
          </w:p>
        </w:tc>
        <w:tc>
          <w:tcPr>
            <w:tcW w:w="3685" w:type="dxa"/>
            <w:tcBorders>
              <w:top w:val="single" w:sz="12" w:space="0" w:color="808080"/>
              <w:left w:val="nil"/>
              <w:bottom w:val="single" w:sz="12" w:space="0" w:color="808080"/>
              <w:right w:val="single" w:sz="12" w:space="0" w:color="808080"/>
            </w:tcBorders>
          </w:tcPr>
          <w:p w14:paraId="00BD3689" w14:textId="6563B1D7" w:rsidR="0076029D" w:rsidRDefault="001D4777">
            <w:pPr>
              <w:pStyle w:val="Textefragment"/>
              <w:ind w:left="71"/>
              <w:rPr>
                <w:rStyle w:val="Rfrence"/>
              </w:rPr>
            </w:pPr>
            <w:r w:rsidRPr="007A30F5">
              <w:rPr>
                <w:rStyle w:val="Rfrence"/>
                <w:b/>
                <w:bCs/>
              </w:rPr>
              <w:t>Destinataire</w:t>
            </w:r>
            <w:r w:rsidR="006618CB" w:rsidRPr="007A30F5">
              <w:rPr>
                <w:rStyle w:val="Rfrence"/>
                <w:b/>
                <w:bCs/>
              </w:rPr>
              <w:t>s</w:t>
            </w:r>
            <w:r>
              <w:rPr>
                <w:rStyle w:val="Rfrence"/>
              </w:rPr>
              <w:t xml:space="preserve"> :</w:t>
            </w:r>
          </w:p>
          <w:p w14:paraId="63708520" w14:textId="13F870C2" w:rsidR="0076029D" w:rsidRDefault="002F083E" w:rsidP="00264A15">
            <w:pPr>
              <w:pStyle w:val="Textefragment"/>
              <w:ind w:left="71"/>
              <w:rPr>
                <w:rStyle w:val="Date-doc"/>
                <w:sz w:val="20"/>
              </w:rPr>
            </w:pPr>
            <w:r>
              <w:rPr>
                <w:rStyle w:val="Date-doc"/>
                <w:sz w:val="20"/>
              </w:rPr>
              <w:t>Formateurs</w:t>
            </w:r>
          </w:p>
          <w:p w14:paraId="75E1D0C7" w14:textId="389FA289" w:rsidR="006618CB" w:rsidRDefault="002F083E" w:rsidP="00264A15">
            <w:pPr>
              <w:pStyle w:val="Textefragment"/>
              <w:ind w:left="71"/>
              <w:rPr>
                <w:rStyle w:val="Rfrence"/>
              </w:rPr>
            </w:pPr>
            <w:r>
              <w:rPr>
                <w:rStyle w:val="Date-doc"/>
                <w:sz w:val="20"/>
              </w:rPr>
              <w:t>Apprenants</w:t>
            </w:r>
          </w:p>
        </w:tc>
      </w:tr>
    </w:tbl>
    <w:p w14:paraId="4577F04F" w14:textId="5006E0CA" w:rsidR="0076029D" w:rsidRDefault="00F75A07">
      <w:pPr>
        <w:ind w:left="57"/>
      </w:pPr>
      <w:r>
        <w:tab/>
      </w:r>
    </w:p>
    <w:p w14:paraId="6EDD7DA5" w14:textId="60191314" w:rsidR="00F75A07" w:rsidRPr="00627A7F" w:rsidRDefault="00627A7F">
      <w:pPr>
        <w:ind w:left="57"/>
        <w:rPr>
          <w:rFonts w:asciiTheme="minorBidi" w:hAnsiTheme="minorBidi" w:cstheme="minorBidi"/>
          <w:sz w:val="20"/>
        </w:rPr>
      </w:pPr>
      <w:r>
        <w:tab/>
        <w:t xml:space="preserve">   </w:t>
      </w:r>
      <w:r w:rsidRPr="00627A7F">
        <w:rPr>
          <w:rFonts w:asciiTheme="minorBidi" w:hAnsiTheme="minorBidi" w:cstheme="minorBidi"/>
          <w:sz w:val="20"/>
        </w:rPr>
        <w:t xml:space="preserve">Date de création : </w:t>
      </w:r>
      <w:r w:rsidR="00F6404D">
        <w:rPr>
          <w:rFonts w:asciiTheme="minorBidi" w:hAnsiTheme="minorBidi" w:cstheme="minorBidi"/>
          <w:sz w:val="20"/>
        </w:rPr>
        <w:t>22</w:t>
      </w:r>
      <w:r w:rsidR="008551A9">
        <w:rPr>
          <w:rFonts w:asciiTheme="minorBidi" w:hAnsiTheme="minorBidi" w:cstheme="minorBidi"/>
          <w:sz w:val="20"/>
        </w:rPr>
        <w:t>/1</w:t>
      </w:r>
      <w:r w:rsidR="00F6404D">
        <w:rPr>
          <w:rFonts w:asciiTheme="minorBidi" w:hAnsiTheme="minorBidi" w:cstheme="minorBidi"/>
          <w:sz w:val="20"/>
        </w:rPr>
        <w:t>2</w:t>
      </w:r>
      <w:r w:rsidR="008551A9">
        <w:rPr>
          <w:rFonts w:asciiTheme="minorBidi" w:hAnsiTheme="minorBidi" w:cstheme="minorBidi"/>
          <w:sz w:val="20"/>
        </w:rPr>
        <w:t>/2022</w:t>
      </w:r>
    </w:p>
    <w:tbl>
      <w:tblPr>
        <w:tblW w:w="8080" w:type="dxa"/>
        <w:tblInd w:w="63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4"/>
        <w:gridCol w:w="6449"/>
        <w:gridCol w:w="1417"/>
      </w:tblGrid>
      <w:tr w:rsidR="0076029D" w14:paraId="73A55457" w14:textId="77777777" w:rsidTr="00AB3C20">
        <w:trPr>
          <w:cantSplit/>
          <w:trHeight w:hRule="exact" w:val="402"/>
        </w:trPr>
        <w:tc>
          <w:tcPr>
            <w:tcW w:w="214" w:type="dxa"/>
          </w:tcPr>
          <w:p w14:paraId="254AD6F3" w14:textId="0552F189" w:rsidR="0076029D" w:rsidRDefault="0076029D" w:rsidP="00F419BC">
            <w:pPr>
              <w:ind w:left="-68"/>
              <w:rPr>
                <w:sz w:val="20"/>
              </w:rPr>
            </w:pPr>
          </w:p>
        </w:tc>
        <w:tc>
          <w:tcPr>
            <w:tcW w:w="6449" w:type="dxa"/>
          </w:tcPr>
          <w:p w14:paraId="4324F05C" w14:textId="634FCB54" w:rsidR="0076029D" w:rsidRDefault="001D4777">
            <w:pPr>
              <w:ind w:left="-68"/>
              <w:rPr>
                <w:sz w:val="20"/>
              </w:rPr>
            </w:pPr>
            <w:r>
              <w:rPr>
                <w:rStyle w:val="Rfrence"/>
                <w:sz w:val="20"/>
              </w:rPr>
              <w:t xml:space="preserve">Date de modification : </w:t>
            </w:r>
            <w:r>
              <w:rPr>
                <w:rStyle w:val="Rfrence"/>
                <w:sz w:val="20"/>
              </w:rPr>
              <w:fldChar w:fldCharType="begin"/>
            </w:r>
            <w:r>
              <w:rPr>
                <w:rStyle w:val="Rfrence"/>
                <w:sz w:val="20"/>
              </w:rPr>
              <w:instrText xml:space="preserve"> DATE \@ "dd/MM/yy" \* MERGEFORMAT </w:instrText>
            </w:r>
            <w:r>
              <w:rPr>
                <w:rStyle w:val="Rfrence"/>
                <w:sz w:val="20"/>
              </w:rPr>
              <w:fldChar w:fldCharType="separate"/>
            </w:r>
            <w:r w:rsidR="00F6404D">
              <w:rPr>
                <w:rStyle w:val="Rfrence"/>
                <w:noProof/>
                <w:sz w:val="20"/>
              </w:rPr>
              <w:t>23/12/22</w:t>
            </w:r>
            <w:r>
              <w:rPr>
                <w:rStyle w:val="Rfrence"/>
                <w:sz w:val="20"/>
              </w:rPr>
              <w:fldChar w:fldCharType="end"/>
            </w:r>
          </w:p>
        </w:tc>
        <w:tc>
          <w:tcPr>
            <w:tcW w:w="1417" w:type="dxa"/>
          </w:tcPr>
          <w:p w14:paraId="7B25C938" w14:textId="46E20EE9" w:rsidR="0076029D" w:rsidRDefault="001D4777" w:rsidP="00874FA8">
            <w:pPr>
              <w:ind w:left="-68" w:right="-70"/>
              <w:jc w:val="right"/>
              <w:rPr>
                <w:sz w:val="20"/>
              </w:rPr>
            </w:pPr>
            <w:r>
              <w:rPr>
                <w:rStyle w:val="Rfrence"/>
                <w:sz w:val="20"/>
              </w:rPr>
              <w:t>Version :</w:t>
            </w:r>
            <w:r>
              <w:rPr>
                <w:sz w:val="20"/>
              </w:rPr>
              <w:t xml:space="preserve"> </w:t>
            </w:r>
            <w:r w:rsidR="00874FA8">
              <w:rPr>
                <w:rStyle w:val="NVersion"/>
                <w:sz w:val="20"/>
              </w:rPr>
              <w:t>1</w:t>
            </w:r>
            <w:r w:rsidR="00A31B96">
              <w:rPr>
                <w:rStyle w:val="NVersion"/>
                <w:sz w:val="20"/>
              </w:rPr>
              <w:t>.</w:t>
            </w:r>
            <w:r w:rsidR="00F6404D">
              <w:rPr>
                <w:rStyle w:val="NVersion"/>
                <w:sz w:val="20"/>
              </w:rPr>
              <w:t>0</w:t>
            </w:r>
          </w:p>
        </w:tc>
      </w:tr>
      <w:tr w:rsidR="0076029D" w14:paraId="5D1FB804" w14:textId="77777777">
        <w:trPr>
          <w:cantSplit/>
          <w:trHeight w:hRule="exact" w:val="280"/>
        </w:trPr>
        <w:tc>
          <w:tcPr>
            <w:tcW w:w="8080" w:type="dxa"/>
            <w:gridSpan w:val="3"/>
            <w:vAlign w:val="center"/>
          </w:tcPr>
          <w:p w14:paraId="2A69D54C" w14:textId="77777777" w:rsidR="0076029D" w:rsidRDefault="0076029D" w:rsidP="00722834">
            <w:pPr>
              <w:pStyle w:val="DiffusionVeePee"/>
              <w:jc w:val="left"/>
              <w:rPr>
                <w:highlight w:val="yellow"/>
              </w:rPr>
            </w:pPr>
          </w:p>
          <w:p w14:paraId="39288293" w14:textId="77777777" w:rsidR="0076029D" w:rsidRDefault="0076029D">
            <w:pPr>
              <w:pStyle w:val="DiffusionVeePee"/>
            </w:pPr>
          </w:p>
          <w:p w14:paraId="6226238F" w14:textId="77777777" w:rsidR="0076029D" w:rsidRDefault="0076029D">
            <w:pPr>
              <w:pStyle w:val="DiffusionVeePee"/>
            </w:pPr>
          </w:p>
          <w:p w14:paraId="6C2EFCD6" w14:textId="77777777" w:rsidR="0076029D" w:rsidRDefault="0076029D">
            <w:pPr>
              <w:pStyle w:val="DiffusionVeePee"/>
              <w:rPr>
                <w:sz w:val="22"/>
              </w:rPr>
            </w:pPr>
          </w:p>
          <w:p w14:paraId="61A6A06A" w14:textId="77777777" w:rsidR="0076029D" w:rsidRDefault="0076029D">
            <w:pPr>
              <w:pStyle w:val="DiffusionVeePee"/>
              <w:rPr>
                <w:rStyle w:val="Rfrence"/>
                <w:rFonts w:ascii="Arial Gras" w:hAnsi="Arial Gras"/>
                <w:color w:val="auto"/>
              </w:rPr>
            </w:pPr>
          </w:p>
          <w:p w14:paraId="5064FA51" w14:textId="77777777" w:rsidR="0076029D" w:rsidRDefault="0076029D">
            <w:pPr>
              <w:pStyle w:val="DiffusionVeePee"/>
            </w:pPr>
          </w:p>
          <w:p w14:paraId="4CE3E046" w14:textId="77777777" w:rsidR="0076029D" w:rsidRDefault="0076029D">
            <w:pPr>
              <w:pStyle w:val="DiffusionVeePee"/>
            </w:pPr>
          </w:p>
        </w:tc>
      </w:tr>
    </w:tbl>
    <w:p w14:paraId="24E36272" w14:textId="77777777" w:rsidR="00CD0B01" w:rsidRPr="00CD0B01" w:rsidRDefault="00CD0B01" w:rsidP="00CD0B01">
      <w:pPr>
        <w:sectPr w:rsidR="00CD0B01" w:rsidRPr="00CD0B01">
          <w:headerReference w:type="default" r:id="rId10"/>
          <w:footerReference w:type="default" r:id="rId11"/>
          <w:pgSz w:w="11906" w:h="16838"/>
          <w:pgMar w:top="1417" w:right="1417" w:bottom="851" w:left="1417" w:header="851" w:footer="708" w:gutter="0"/>
          <w:cols w:space="708"/>
          <w:docGrid w:linePitch="360"/>
        </w:sectPr>
      </w:pPr>
    </w:p>
    <w:p w14:paraId="20BB677F" w14:textId="77777777" w:rsidR="0076029D" w:rsidRDefault="00264A15">
      <w:pPr>
        <w:pStyle w:val="Sommaire"/>
        <w:tabs>
          <w:tab w:val="left" w:pos="8505"/>
        </w:tabs>
        <w:rPr>
          <w:b w:val="0"/>
          <w:sz w:val="24"/>
        </w:rPr>
      </w:pPr>
      <w:r>
        <w:lastRenderedPageBreak/>
        <w:t>Sommaire</w:t>
      </w:r>
      <w:r w:rsidR="001D4777">
        <w:tab/>
      </w:r>
      <w:r w:rsidR="001D4777">
        <w:rPr>
          <w:b w:val="0"/>
          <w:sz w:val="24"/>
        </w:rPr>
        <w:t>page</w:t>
      </w:r>
    </w:p>
    <w:p w14:paraId="0F3ECC0F" w14:textId="5865CAFD" w:rsidR="00F6404D" w:rsidRDefault="004661BF">
      <w:pPr>
        <w:pStyle w:val="TM1"/>
        <w:rPr>
          <w:rFonts w:eastAsiaTheme="minorEastAsia" w:cstheme="minorBidi"/>
          <w:b w:val="0"/>
          <w:bCs w:val="0"/>
          <w:caps w:val="0"/>
          <w:noProof/>
          <w:color w:val="auto"/>
          <w:sz w:val="22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TOC \o "1-3" \f \t "Titre de chapitre;1;Sous-fragment;4;EF étiquette;3;EF sous-étiquette;4" </w:instrText>
      </w:r>
      <w:r>
        <w:rPr>
          <w:noProof/>
        </w:rPr>
        <w:fldChar w:fldCharType="separate"/>
      </w:r>
      <w:r w:rsidR="00F6404D" w:rsidRPr="00B657FB">
        <w:rPr>
          <w:noProof/>
        </w:rPr>
        <w:t>1</w:t>
      </w:r>
      <w:r w:rsidR="00F6404D">
        <w:rPr>
          <w:rFonts w:eastAsiaTheme="minorEastAsia" w:cstheme="minorBidi"/>
          <w:b w:val="0"/>
          <w:bCs w:val="0"/>
          <w:caps w:val="0"/>
          <w:noProof/>
          <w:color w:val="auto"/>
          <w:sz w:val="22"/>
          <w:szCs w:val="22"/>
        </w:rPr>
        <w:tab/>
      </w:r>
      <w:r w:rsidR="00F6404D">
        <w:rPr>
          <w:noProof/>
        </w:rPr>
        <w:t>Découvrir le multicloud</w:t>
      </w:r>
      <w:r w:rsidR="00F6404D">
        <w:rPr>
          <w:noProof/>
        </w:rPr>
        <w:tab/>
      </w:r>
      <w:r w:rsidR="00F6404D">
        <w:rPr>
          <w:noProof/>
        </w:rPr>
        <w:fldChar w:fldCharType="begin"/>
      </w:r>
      <w:r w:rsidR="00F6404D">
        <w:rPr>
          <w:noProof/>
        </w:rPr>
        <w:instrText xml:space="preserve"> PAGEREF _Toc122719559 \h </w:instrText>
      </w:r>
      <w:r w:rsidR="00F6404D">
        <w:rPr>
          <w:noProof/>
        </w:rPr>
      </w:r>
      <w:r w:rsidR="00F6404D">
        <w:rPr>
          <w:noProof/>
        </w:rPr>
        <w:fldChar w:fldCharType="separate"/>
      </w:r>
      <w:r w:rsidR="00F6404D">
        <w:rPr>
          <w:noProof/>
        </w:rPr>
        <w:t>3</w:t>
      </w:r>
      <w:r w:rsidR="00F6404D">
        <w:rPr>
          <w:noProof/>
        </w:rPr>
        <w:fldChar w:fldCharType="end"/>
      </w:r>
    </w:p>
    <w:p w14:paraId="7727099A" w14:textId="5A006F5F" w:rsidR="00F6404D" w:rsidRDefault="00F6404D">
      <w:pPr>
        <w:pStyle w:val="TM2"/>
        <w:tabs>
          <w:tab w:val="left" w:pos="1701"/>
          <w:tab w:val="right" w:leader="dot" w:pos="9060"/>
        </w:tabs>
        <w:rPr>
          <w:rFonts w:eastAsiaTheme="minorEastAsia" w:cstheme="minorBidi"/>
          <w:b w:val="0"/>
          <w:smallCaps w:val="0"/>
          <w:noProof/>
          <w:sz w:val="22"/>
          <w:szCs w:val="22"/>
        </w:rPr>
      </w:pPr>
      <w:r w:rsidRPr="00B657FB">
        <w:rPr>
          <w:noProof/>
        </w:rPr>
        <w:t>1.1</w:t>
      </w:r>
      <w:r>
        <w:rPr>
          <w:rFonts w:eastAsiaTheme="minorEastAsia" w:cstheme="minorBidi"/>
          <w:b w:val="0"/>
          <w:smallCaps w:val="0"/>
          <w:noProof/>
          <w:sz w:val="22"/>
          <w:szCs w:val="22"/>
        </w:rPr>
        <w:tab/>
      </w:r>
      <w:r>
        <w:rPr>
          <w:noProof/>
        </w:rPr>
        <w:t>Mise en place d’un tunnel VPN entre deux fournisseurs cloud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_Toc122719560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2FA854F4" w14:textId="6F14BB2A" w:rsidR="00F6404D" w:rsidRDefault="00F6404D">
      <w:pPr>
        <w:pStyle w:val="TM3"/>
        <w:tabs>
          <w:tab w:val="left" w:pos="1701"/>
          <w:tab w:val="right" w:leader="dot" w:pos="9060"/>
        </w:tabs>
        <w:rPr>
          <w:rFonts w:eastAsiaTheme="minorEastAsia" w:cstheme="minorBidi"/>
          <w:iCs w:val="0"/>
          <w:noProof/>
          <w:sz w:val="22"/>
          <w:szCs w:val="22"/>
        </w:rPr>
      </w:pPr>
      <w:r w:rsidRPr="00B657FB">
        <w:rPr>
          <w:noProof/>
        </w:rPr>
        <w:t>1.1.1</w:t>
      </w:r>
      <w:r>
        <w:rPr>
          <w:rFonts w:eastAsiaTheme="minorEastAsia" w:cstheme="minorBidi"/>
          <w:iCs w:val="0"/>
          <w:noProof/>
          <w:sz w:val="22"/>
          <w:szCs w:val="22"/>
        </w:rPr>
        <w:tab/>
      </w:r>
      <w:r>
        <w:rPr>
          <w:noProof/>
        </w:rPr>
        <w:t>Configuration sur Azure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_Toc122719561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67CFDFCB" w14:textId="1DCBC399" w:rsidR="00F6404D" w:rsidRDefault="00F6404D">
      <w:pPr>
        <w:pStyle w:val="TM4"/>
        <w:tabs>
          <w:tab w:val="right" w:leader="dot" w:pos="9060"/>
        </w:tabs>
        <w:rPr>
          <w:rFonts w:eastAsiaTheme="minorEastAsia" w:cstheme="minorBidi"/>
          <w:i w:val="0"/>
          <w:sz w:val="22"/>
          <w:szCs w:val="22"/>
        </w:rPr>
      </w:pPr>
      <w:r>
        <w:t>Création d’un groupe de ressources</w:t>
      </w:r>
      <w:r>
        <w:tab/>
      </w:r>
      <w:r>
        <w:fldChar w:fldCharType="begin"/>
      </w:r>
      <w:r>
        <w:instrText xml:space="preserve"> PAGEREF _Toc122719562 \h </w:instrText>
      </w:r>
      <w:r>
        <w:fldChar w:fldCharType="separate"/>
      </w:r>
      <w:r>
        <w:t>4</w:t>
      </w:r>
      <w:r>
        <w:fldChar w:fldCharType="end"/>
      </w:r>
    </w:p>
    <w:p w14:paraId="2CC94FB4" w14:textId="1F155101" w:rsidR="00F6404D" w:rsidRDefault="00F6404D">
      <w:pPr>
        <w:pStyle w:val="TM4"/>
        <w:tabs>
          <w:tab w:val="right" w:leader="dot" w:pos="9060"/>
        </w:tabs>
        <w:rPr>
          <w:rFonts w:eastAsiaTheme="minorEastAsia" w:cstheme="minorBidi"/>
          <w:i w:val="0"/>
          <w:sz w:val="22"/>
          <w:szCs w:val="22"/>
        </w:rPr>
      </w:pPr>
      <w:r>
        <w:t>Création d’un réseau virtuel et de deux sous-réseaux</w:t>
      </w:r>
      <w:r>
        <w:tab/>
      </w:r>
      <w:r>
        <w:fldChar w:fldCharType="begin"/>
      </w:r>
      <w:r>
        <w:instrText xml:space="preserve"> PAGEREF _Toc122719563 \h </w:instrText>
      </w:r>
      <w:r>
        <w:fldChar w:fldCharType="separate"/>
      </w:r>
      <w:r>
        <w:t>5</w:t>
      </w:r>
      <w:r>
        <w:fldChar w:fldCharType="end"/>
      </w:r>
    </w:p>
    <w:p w14:paraId="420387E1" w14:textId="1AAE245B" w:rsidR="00F6404D" w:rsidRDefault="00F6404D">
      <w:pPr>
        <w:pStyle w:val="TM4"/>
        <w:tabs>
          <w:tab w:val="right" w:leader="dot" w:pos="9060"/>
        </w:tabs>
        <w:rPr>
          <w:rFonts w:eastAsiaTheme="minorEastAsia" w:cstheme="minorBidi"/>
          <w:i w:val="0"/>
          <w:sz w:val="22"/>
          <w:szCs w:val="22"/>
        </w:rPr>
      </w:pPr>
      <w:r>
        <w:t>Création de la passerelle de réseau virtuel (VNG)</w:t>
      </w:r>
      <w:r>
        <w:tab/>
      </w:r>
      <w:r>
        <w:fldChar w:fldCharType="begin"/>
      </w:r>
      <w:r>
        <w:instrText xml:space="preserve"> PAGEREF _Toc122719564 \h </w:instrText>
      </w:r>
      <w:r>
        <w:fldChar w:fldCharType="separate"/>
      </w:r>
      <w:r>
        <w:t>7</w:t>
      </w:r>
      <w:r>
        <w:fldChar w:fldCharType="end"/>
      </w:r>
    </w:p>
    <w:p w14:paraId="1C809443" w14:textId="487536C4" w:rsidR="00F6404D" w:rsidRDefault="00F6404D">
      <w:pPr>
        <w:pStyle w:val="TM3"/>
        <w:tabs>
          <w:tab w:val="left" w:pos="1701"/>
          <w:tab w:val="right" w:leader="dot" w:pos="9060"/>
        </w:tabs>
        <w:rPr>
          <w:rFonts w:eastAsiaTheme="minorEastAsia" w:cstheme="minorBidi"/>
          <w:iCs w:val="0"/>
          <w:noProof/>
          <w:sz w:val="22"/>
          <w:szCs w:val="22"/>
        </w:rPr>
      </w:pPr>
      <w:r w:rsidRPr="00B657FB">
        <w:rPr>
          <w:noProof/>
        </w:rPr>
        <w:t>1.1.2</w:t>
      </w:r>
      <w:r>
        <w:rPr>
          <w:rFonts w:eastAsiaTheme="minorEastAsia" w:cstheme="minorBidi"/>
          <w:iCs w:val="0"/>
          <w:noProof/>
          <w:sz w:val="22"/>
          <w:szCs w:val="22"/>
        </w:rPr>
        <w:tab/>
      </w:r>
      <w:r>
        <w:rPr>
          <w:noProof/>
        </w:rPr>
        <w:t>Configuration sur AWS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_Toc122719565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0BC499CC" w14:textId="67436B08" w:rsidR="00F6404D" w:rsidRDefault="00F6404D">
      <w:pPr>
        <w:pStyle w:val="TM4"/>
        <w:tabs>
          <w:tab w:val="right" w:leader="dot" w:pos="9060"/>
        </w:tabs>
        <w:rPr>
          <w:rFonts w:eastAsiaTheme="minorEastAsia" w:cstheme="minorBidi"/>
          <w:i w:val="0"/>
          <w:sz w:val="22"/>
          <w:szCs w:val="22"/>
        </w:rPr>
      </w:pPr>
      <w:r>
        <w:t>Création du cloud privé virtuel (VPC)</w:t>
      </w:r>
      <w:r>
        <w:tab/>
      </w:r>
      <w:r>
        <w:fldChar w:fldCharType="begin"/>
      </w:r>
      <w:r>
        <w:instrText xml:space="preserve"> PAGEREF _Toc122719566 \h </w:instrText>
      </w:r>
      <w:r>
        <w:fldChar w:fldCharType="separate"/>
      </w:r>
      <w:r>
        <w:t>9</w:t>
      </w:r>
      <w:r>
        <w:fldChar w:fldCharType="end"/>
      </w:r>
    </w:p>
    <w:p w14:paraId="104CD737" w14:textId="1B321D29" w:rsidR="00F6404D" w:rsidRDefault="00F6404D">
      <w:pPr>
        <w:pStyle w:val="TM4"/>
        <w:tabs>
          <w:tab w:val="right" w:leader="dot" w:pos="9060"/>
        </w:tabs>
        <w:rPr>
          <w:rFonts w:eastAsiaTheme="minorEastAsia" w:cstheme="minorBidi"/>
          <w:i w:val="0"/>
          <w:sz w:val="22"/>
          <w:szCs w:val="22"/>
        </w:rPr>
      </w:pPr>
      <w:r>
        <w:t>Création de la passerelle client (CG)</w:t>
      </w:r>
      <w:r>
        <w:tab/>
      </w:r>
      <w:r>
        <w:fldChar w:fldCharType="begin"/>
      </w:r>
      <w:r>
        <w:instrText xml:space="preserve"> PAGEREF _Toc122719567 \h </w:instrText>
      </w:r>
      <w:r>
        <w:fldChar w:fldCharType="separate"/>
      </w:r>
      <w:r>
        <w:t>11</w:t>
      </w:r>
      <w:r>
        <w:fldChar w:fldCharType="end"/>
      </w:r>
    </w:p>
    <w:p w14:paraId="6EE923FB" w14:textId="3EF88410" w:rsidR="00F6404D" w:rsidRDefault="00F6404D">
      <w:pPr>
        <w:pStyle w:val="TM4"/>
        <w:tabs>
          <w:tab w:val="right" w:leader="dot" w:pos="9060"/>
        </w:tabs>
        <w:rPr>
          <w:rFonts w:eastAsiaTheme="minorEastAsia" w:cstheme="minorBidi"/>
          <w:i w:val="0"/>
          <w:sz w:val="22"/>
          <w:szCs w:val="22"/>
        </w:rPr>
      </w:pPr>
      <w:r>
        <w:t>Création de la passerelle réseau privé virtuel (VPG)</w:t>
      </w:r>
      <w:r>
        <w:tab/>
      </w:r>
      <w:r>
        <w:fldChar w:fldCharType="begin"/>
      </w:r>
      <w:r>
        <w:instrText xml:space="preserve"> PAGEREF _Toc122719568 \h </w:instrText>
      </w:r>
      <w:r>
        <w:fldChar w:fldCharType="separate"/>
      </w:r>
      <w:r>
        <w:t>13</w:t>
      </w:r>
      <w:r>
        <w:fldChar w:fldCharType="end"/>
      </w:r>
    </w:p>
    <w:p w14:paraId="01164D92" w14:textId="4D1A135B" w:rsidR="00F6404D" w:rsidRDefault="00F6404D">
      <w:pPr>
        <w:pStyle w:val="TM4"/>
        <w:tabs>
          <w:tab w:val="right" w:leader="dot" w:pos="9060"/>
        </w:tabs>
        <w:rPr>
          <w:rFonts w:eastAsiaTheme="minorEastAsia" w:cstheme="minorBidi"/>
          <w:i w:val="0"/>
          <w:sz w:val="22"/>
          <w:szCs w:val="22"/>
        </w:rPr>
      </w:pPr>
      <w:r>
        <w:t>Création de la connexion VPN site-à-site</w:t>
      </w:r>
      <w:r>
        <w:tab/>
      </w:r>
      <w:r>
        <w:fldChar w:fldCharType="begin"/>
      </w:r>
      <w:r>
        <w:instrText xml:space="preserve"> PAGEREF _Toc122719569 \h </w:instrText>
      </w:r>
      <w:r>
        <w:fldChar w:fldCharType="separate"/>
      </w:r>
      <w:r>
        <w:t>15</w:t>
      </w:r>
      <w:r>
        <w:fldChar w:fldCharType="end"/>
      </w:r>
    </w:p>
    <w:p w14:paraId="4FAA9768" w14:textId="44CE105E" w:rsidR="00F6404D" w:rsidRDefault="00F6404D">
      <w:pPr>
        <w:pStyle w:val="TM4"/>
        <w:tabs>
          <w:tab w:val="right" w:leader="dot" w:pos="9060"/>
        </w:tabs>
        <w:rPr>
          <w:rFonts w:eastAsiaTheme="minorEastAsia" w:cstheme="minorBidi"/>
          <w:i w:val="0"/>
          <w:sz w:val="22"/>
          <w:szCs w:val="22"/>
        </w:rPr>
      </w:pPr>
      <w:r>
        <w:t>Configuration de la table de routage du VPC sur AWS</w:t>
      </w:r>
      <w:r>
        <w:tab/>
      </w:r>
      <w:r>
        <w:fldChar w:fldCharType="begin"/>
      </w:r>
      <w:r>
        <w:instrText xml:space="preserve"> PAGEREF _Toc122719570 \h </w:instrText>
      </w:r>
      <w:r>
        <w:fldChar w:fldCharType="separate"/>
      </w:r>
      <w:r>
        <w:t>17</w:t>
      </w:r>
      <w:r>
        <w:fldChar w:fldCharType="end"/>
      </w:r>
    </w:p>
    <w:p w14:paraId="5E7F418E" w14:textId="2F61B2E3" w:rsidR="00F6404D" w:rsidRDefault="00F6404D">
      <w:pPr>
        <w:pStyle w:val="TM3"/>
        <w:tabs>
          <w:tab w:val="left" w:pos="1701"/>
          <w:tab w:val="right" w:leader="dot" w:pos="9060"/>
        </w:tabs>
        <w:rPr>
          <w:rFonts w:eastAsiaTheme="minorEastAsia" w:cstheme="minorBidi"/>
          <w:iCs w:val="0"/>
          <w:noProof/>
          <w:sz w:val="22"/>
          <w:szCs w:val="22"/>
        </w:rPr>
      </w:pPr>
      <w:r w:rsidRPr="00B657FB">
        <w:rPr>
          <w:noProof/>
        </w:rPr>
        <w:t>1.1.3</w:t>
      </w:r>
      <w:r>
        <w:rPr>
          <w:rFonts w:eastAsiaTheme="minorEastAsia" w:cstheme="minorBidi"/>
          <w:iCs w:val="0"/>
          <w:noProof/>
          <w:sz w:val="22"/>
          <w:szCs w:val="22"/>
        </w:rPr>
        <w:tab/>
      </w:r>
      <w:r>
        <w:rPr>
          <w:noProof/>
        </w:rPr>
        <w:t>Configuration sur Azure (encore)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_Toc122719571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14:paraId="5302C28C" w14:textId="184F97DD" w:rsidR="00F6404D" w:rsidRDefault="00F6404D">
      <w:pPr>
        <w:pStyle w:val="TM4"/>
        <w:tabs>
          <w:tab w:val="right" w:leader="dot" w:pos="9060"/>
        </w:tabs>
        <w:rPr>
          <w:rFonts w:eastAsiaTheme="minorEastAsia" w:cstheme="minorBidi"/>
          <w:i w:val="0"/>
          <w:sz w:val="22"/>
          <w:szCs w:val="22"/>
        </w:rPr>
      </w:pPr>
      <w:r>
        <w:t>Création de la passerelle de réseau local (LNG)</w:t>
      </w:r>
      <w:r>
        <w:tab/>
      </w:r>
      <w:r>
        <w:fldChar w:fldCharType="begin"/>
      </w:r>
      <w:r>
        <w:instrText xml:space="preserve"> PAGEREF _Toc122719572 \h </w:instrText>
      </w:r>
      <w:r>
        <w:fldChar w:fldCharType="separate"/>
      </w:r>
      <w:r>
        <w:t>18</w:t>
      </w:r>
      <w:r>
        <w:fldChar w:fldCharType="end"/>
      </w:r>
    </w:p>
    <w:p w14:paraId="2BEE4628" w14:textId="1BA9CAB1" w:rsidR="00F6404D" w:rsidRDefault="00F6404D">
      <w:pPr>
        <w:pStyle w:val="TM4"/>
        <w:tabs>
          <w:tab w:val="right" w:leader="dot" w:pos="9060"/>
        </w:tabs>
        <w:rPr>
          <w:rFonts w:eastAsiaTheme="minorEastAsia" w:cstheme="minorBidi"/>
          <w:i w:val="0"/>
          <w:sz w:val="22"/>
          <w:szCs w:val="22"/>
        </w:rPr>
      </w:pPr>
      <w:r>
        <w:t>Mise en place de la connexion</w:t>
      </w:r>
      <w:r>
        <w:tab/>
      </w:r>
      <w:r>
        <w:fldChar w:fldCharType="begin"/>
      </w:r>
      <w:r>
        <w:instrText xml:space="preserve"> PAGEREF _Toc122719573 \h </w:instrText>
      </w:r>
      <w:r>
        <w:fldChar w:fldCharType="separate"/>
      </w:r>
      <w:r>
        <w:t>20</w:t>
      </w:r>
      <w:r>
        <w:fldChar w:fldCharType="end"/>
      </w:r>
    </w:p>
    <w:p w14:paraId="2A3401D3" w14:textId="6F064971" w:rsidR="003F476D" w:rsidRDefault="004661BF" w:rsidP="000E1FFD">
      <w:r>
        <w:rPr>
          <w:rFonts w:ascii="Arial" w:hAnsi="Arial"/>
          <w:b/>
          <w:noProof/>
          <w:color w:val="000000"/>
          <w:sz w:val="21"/>
        </w:rPr>
        <w:fldChar w:fldCharType="end"/>
      </w:r>
      <w:r w:rsidR="001D4777">
        <w:br w:type="page"/>
      </w:r>
    </w:p>
    <w:p w14:paraId="5302E8D8" w14:textId="571A5312" w:rsidR="00F6404D" w:rsidRDefault="00F005BE" w:rsidP="00F6404D">
      <w:pPr>
        <w:pStyle w:val="EFchapitretitre"/>
        <w:rPr>
          <w:noProof/>
        </w:rPr>
      </w:pPr>
      <w:bookmarkStart w:id="1" w:name="_Toc122719559"/>
      <w:r>
        <w:rPr>
          <w:noProof/>
        </w:rPr>
        <w:lastRenderedPageBreak/>
        <w:t>Découvrir le multicloud</w:t>
      </w:r>
      <w:bookmarkEnd w:id="1"/>
    </w:p>
    <w:p w14:paraId="699FE532" w14:textId="77777777" w:rsidR="00F6404D" w:rsidRDefault="00F6404D" w:rsidP="00F6404D">
      <w:r>
        <w:t xml:space="preserve">Il arrive de plus en plus souvent que les entreprises se retrouvent avec un environnement multicloud : une partie de l’infrastructure est chez un fournisseur de cloud et une autre chez un fournisseur de cloud différent. Cela peut être la conséquence par exemple d’une fusion-acquisition ou cela peut être historique car un département était allé chez Azure et un autre est allé chez AWS. </w:t>
      </w:r>
    </w:p>
    <w:p w14:paraId="53625196" w14:textId="6C652C0D" w:rsidR="00F6404D" w:rsidRPr="00F6404D" w:rsidRDefault="00F6404D" w:rsidP="00F6404D">
      <w:pPr>
        <w:pStyle w:val="EFmoduletitre"/>
      </w:pPr>
      <w:r>
        <w:t>Qu’est-ce que le multicloud ?</w:t>
      </w:r>
    </w:p>
    <w:p w14:paraId="31AB8089" w14:textId="77777777" w:rsidR="00F6404D" w:rsidRDefault="00F6404D" w:rsidP="00F6404D">
      <w:r w:rsidRPr="00B657E2">
        <w:rPr>
          <w:noProof/>
        </w:rPr>
        <w:drawing>
          <wp:inline distT="0" distB="0" distL="0" distR="0" wp14:anchorId="54B6CF93" wp14:editId="0446288D">
            <wp:extent cx="2938462" cy="1511348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73978" cy="152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 w:rsidRPr="00F06B04">
        <w:rPr>
          <w:noProof/>
        </w:rPr>
        <w:drawing>
          <wp:inline distT="0" distB="0" distL="0" distR="0" wp14:anchorId="128E5D27" wp14:editId="7A984FEC">
            <wp:extent cx="2039020" cy="1456539"/>
            <wp:effectExtent l="0" t="0" r="0" b="0"/>
            <wp:docPr id="119" name="Ima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887" cy="14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EC7FC" w14:textId="77777777" w:rsidR="00F6404D" w:rsidRPr="00090571" w:rsidRDefault="00F6404D" w:rsidP="00F6404D">
      <w:pPr>
        <w:jc w:val="center"/>
      </w:pPr>
    </w:p>
    <w:p w14:paraId="03FADB94" w14:textId="77777777" w:rsidR="00F6404D" w:rsidRDefault="00F6404D" w:rsidP="00F6404D">
      <w:r w:rsidRPr="006614D9">
        <w:t xml:space="preserve">Le </w:t>
      </w:r>
      <w:r w:rsidRPr="006614D9">
        <w:rPr>
          <w:b/>
          <w:bCs/>
        </w:rPr>
        <w:t>multi</w:t>
      </w:r>
      <w:r w:rsidRPr="009057E9">
        <w:rPr>
          <w:b/>
          <w:bCs/>
          <w:i/>
          <w:iCs/>
        </w:rPr>
        <w:t>cloud</w:t>
      </w:r>
      <w:r w:rsidRPr="006614D9">
        <w:t xml:space="preserve"> est un </w:t>
      </w:r>
      <w:r w:rsidRPr="006614D9">
        <w:rPr>
          <w:b/>
          <w:bCs/>
          <w:color w:val="FF0000"/>
        </w:rPr>
        <w:t xml:space="preserve">modèle de </w:t>
      </w:r>
      <w:r w:rsidRPr="00607539">
        <w:rPr>
          <w:b/>
          <w:bCs/>
          <w:i/>
          <w:iCs/>
          <w:color w:val="FF0000"/>
        </w:rPr>
        <w:t xml:space="preserve">cloud </w:t>
      </w:r>
      <w:proofErr w:type="spellStart"/>
      <w:r w:rsidRPr="00607539">
        <w:rPr>
          <w:b/>
          <w:bCs/>
          <w:i/>
          <w:iCs/>
          <w:color w:val="FF0000"/>
        </w:rPr>
        <w:t>computing</w:t>
      </w:r>
      <w:proofErr w:type="spellEnd"/>
      <w:r w:rsidRPr="006614D9">
        <w:rPr>
          <w:b/>
          <w:bCs/>
          <w:color w:val="FF0000"/>
        </w:rPr>
        <w:t xml:space="preserve"> dans lequel une entreprise utilise une combinaison de </w:t>
      </w:r>
      <w:proofErr w:type="spellStart"/>
      <w:r w:rsidRPr="009057E9">
        <w:rPr>
          <w:b/>
          <w:bCs/>
          <w:i/>
          <w:iCs/>
          <w:color w:val="FF0000"/>
        </w:rPr>
        <w:t>cloud</w:t>
      </w:r>
      <w:r w:rsidRPr="006614D9">
        <w:rPr>
          <w:b/>
          <w:bCs/>
          <w:color w:val="FF0000"/>
        </w:rPr>
        <w:t>s</w:t>
      </w:r>
      <w:proofErr w:type="spellEnd"/>
      <w:r w:rsidRPr="006614D9">
        <w:t xml:space="preserve"> (deux </w:t>
      </w:r>
      <w:proofErr w:type="spellStart"/>
      <w:r w:rsidRPr="009057E9">
        <w:rPr>
          <w:i/>
          <w:iCs/>
        </w:rPr>
        <w:t>cloud</w:t>
      </w:r>
      <w:r w:rsidRPr="006614D9">
        <w:t>s</w:t>
      </w:r>
      <w:proofErr w:type="spellEnd"/>
      <w:r w:rsidRPr="006614D9">
        <w:t xml:space="preserve"> publics ou plus, deux </w:t>
      </w:r>
      <w:proofErr w:type="spellStart"/>
      <w:r w:rsidRPr="009057E9">
        <w:rPr>
          <w:i/>
          <w:iCs/>
        </w:rPr>
        <w:t>cloud</w:t>
      </w:r>
      <w:r w:rsidRPr="006614D9">
        <w:t>s</w:t>
      </w:r>
      <w:proofErr w:type="spellEnd"/>
      <w:r w:rsidRPr="006614D9">
        <w:t xml:space="preserve"> privés ou plus, ou une combinaison de </w:t>
      </w:r>
      <w:proofErr w:type="spellStart"/>
      <w:r w:rsidRPr="009057E9">
        <w:rPr>
          <w:i/>
          <w:iCs/>
        </w:rPr>
        <w:t>cloud</w:t>
      </w:r>
      <w:r w:rsidRPr="006614D9">
        <w:t>s</w:t>
      </w:r>
      <w:proofErr w:type="spellEnd"/>
      <w:r w:rsidRPr="006614D9">
        <w:t xml:space="preserve"> publics, privés et d’environnements périphériques) pour distribuer les applications et les services.</w:t>
      </w:r>
    </w:p>
    <w:p w14:paraId="49C665C0" w14:textId="77777777" w:rsidR="00F6404D" w:rsidRDefault="00F6404D" w:rsidP="00F6404D"/>
    <w:p w14:paraId="5B3A5E4D" w14:textId="77777777" w:rsidR="00F6404D" w:rsidRDefault="00F6404D" w:rsidP="00F6404D">
      <w:r w:rsidRPr="00C431F6">
        <w:t>L</w:t>
      </w:r>
      <w:r>
        <w:t>e</w:t>
      </w:r>
      <w:r w:rsidRPr="00C431F6">
        <w:t xml:space="preserve"> </w:t>
      </w:r>
      <w:proofErr w:type="spellStart"/>
      <w:r w:rsidRPr="00C431F6">
        <w:t>multi-</w:t>
      </w:r>
      <w:r w:rsidRPr="003E72B9">
        <w:rPr>
          <w:i/>
          <w:iCs/>
        </w:rPr>
        <w:t>cloud</w:t>
      </w:r>
      <w:proofErr w:type="spellEnd"/>
      <w:r w:rsidRPr="00C431F6">
        <w:t xml:space="preserve"> </w:t>
      </w:r>
      <w:r>
        <w:t xml:space="preserve">a plusieurs avantages comme </w:t>
      </w:r>
      <w:r w:rsidRPr="00C431F6">
        <w:t>la liberté de choisir les meilleurs produits pour votre infrastructure</w:t>
      </w:r>
      <w:r>
        <w:t xml:space="preserve">, ou encore de réduire la dépendance vis-à-vis de son fournisseur </w:t>
      </w:r>
      <w:r w:rsidRPr="003E72B9">
        <w:rPr>
          <w:i/>
          <w:iCs/>
        </w:rPr>
        <w:t>cloud</w:t>
      </w:r>
      <w:r>
        <w:t xml:space="preserve">, permettant en cas de désaccord de mettre un terme à la relation et de migrer l’infrastructure plus facilement. Le </w:t>
      </w:r>
      <w:proofErr w:type="spellStart"/>
      <w:r>
        <w:t>mutli</w:t>
      </w:r>
      <w:proofErr w:type="spellEnd"/>
      <w:r>
        <w:t>-</w:t>
      </w:r>
      <w:r w:rsidRPr="003E72B9">
        <w:rPr>
          <w:i/>
          <w:iCs/>
        </w:rPr>
        <w:t>cloud</w:t>
      </w:r>
      <w:r>
        <w:t xml:space="preserve"> peut permettre de réduire les coûts de l’infrastructure grâce à son </w:t>
      </w:r>
      <w:proofErr w:type="spellStart"/>
      <w:r>
        <w:t>hyper-personnalisation</w:t>
      </w:r>
      <w:proofErr w:type="spellEnd"/>
      <w:r>
        <w:t xml:space="preserve"> (moins de produits superflus, moins de surconsommation inutile) ou encore de construire des architectures redondantes et garantir une disponibilité élevée à ses clients en diversifiant l’emplacement de son infrastructure.</w:t>
      </w:r>
    </w:p>
    <w:p w14:paraId="69408ADC" w14:textId="77777777" w:rsidR="00F6404D" w:rsidRDefault="00F6404D" w:rsidP="00F6404D"/>
    <w:p w14:paraId="6C1C006C" w14:textId="77777777" w:rsidR="00F6404D" w:rsidRDefault="00F6404D" w:rsidP="00F6404D">
      <w:r>
        <w:t xml:space="preserve">Plus d’infos : </w:t>
      </w:r>
      <w:hyperlink r:id="rId14" w:history="1">
        <w:r w:rsidRPr="00431A82">
          <w:rPr>
            <w:rStyle w:val="Lienhypertexte"/>
          </w:rPr>
          <w:t>https://www.vmware.com/fr/topics/glossary/content/multi-cloud.html</w:t>
        </w:r>
      </w:hyperlink>
      <w:r>
        <w:t xml:space="preserve"> </w:t>
      </w:r>
    </w:p>
    <w:p w14:paraId="17C14709" w14:textId="0C942C7F" w:rsidR="008F3C3B" w:rsidRDefault="008F3C3B" w:rsidP="008F3C3B">
      <w:pPr>
        <w:pStyle w:val="EFmoduletitre"/>
      </w:pPr>
      <w:bookmarkStart w:id="2" w:name="_Toc122719560"/>
      <w:r>
        <w:t>Mise en place d’un tunnel VPN entre deux fournisseurs cloud</w:t>
      </w:r>
      <w:bookmarkEnd w:id="2"/>
    </w:p>
    <w:p w14:paraId="2972C251" w14:textId="7DF0CDEC" w:rsidR="00062743" w:rsidRDefault="00062743" w:rsidP="002347B0">
      <w:r>
        <w:t xml:space="preserve">Pour </w:t>
      </w:r>
      <w:r w:rsidR="00F6404D">
        <w:t>ce TP</w:t>
      </w:r>
      <w:r w:rsidR="003249F4">
        <w:rPr>
          <w:rStyle w:val="Appelnotedebasdep"/>
        </w:rPr>
        <w:footnoteReference w:id="1"/>
      </w:r>
      <w:r>
        <w:t xml:space="preserve"> vous avez besoin d’un compte chez AWS</w:t>
      </w:r>
      <w:r w:rsidR="00F6404D">
        <w:t xml:space="preserve"> et Azure</w:t>
      </w:r>
      <w:r>
        <w:t>.</w:t>
      </w:r>
    </w:p>
    <w:p w14:paraId="7E818C4C" w14:textId="77777777" w:rsidR="003249F4" w:rsidRDefault="003249F4" w:rsidP="002347B0"/>
    <w:p w14:paraId="0338B1DB" w14:textId="0AC63986" w:rsidR="00C252B3" w:rsidRDefault="003249F4" w:rsidP="002347B0">
      <w:r>
        <w:t>V</w:t>
      </w:r>
      <w:r w:rsidR="003B411D">
        <w:t xml:space="preserve">ous allez </w:t>
      </w:r>
      <w:r w:rsidR="0077635A">
        <w:t>interconnecter le cloud Azure avec le cloud AWS</w:t>
      </w:r>
      <w:r w:rsidR="00925D60">
        <w:t xml:space="preserve"> via une liaison VPN.</w:t>
      </w:r>
      <w:r w:rsidR="003F3D32">
        <w:t xml:space="preserve"> Ce tunnel VPN est une connexion chiffrée de bout en bout</w:t>
      </w:r>
      <w:r w:rsidR="008C4EF4">
        <w:t xml:space="preserve"> entre une </w:t>
      </w:r>
      <w:proofErr w:type="spellStart"/>
      <w:r w:rsidR="008C4EF4" w:rsidRPr="008C4EF4">
        <w:rPr>
          <w:i/>
          <w:iCs/>
        </w:rPr>
        <w:t>gateway</w:t>
      </w:r>
      <w:proofErr w:type="spellEnd"/>
      <w:r w:rsidR="008C4EF4">
        <w:t xml:space="preserve"> qui tourne sur Azure et une </w:t>
      </w:r>
      <w:proofErr w:type="spellStart"/>
      <w:r w:rsidR="008C4EF4" w:rsidRPr="008C4EF4">
        <w:rPr>
          <w:i/>
          <w:iCs/>
        </w:rPr>
        <w:t>gateway</w:t>
      </w:r>
      <w:proofErr w:type="spellEnd"/>
      <w:r w:rsidR="008C4EF4">
        <w:t xml:space="preserve"> qui tourne sur AWS</w:t>
      </w:r>
      <w:r w:rsidR="00224F6B">
        <w:t xml:space="preserve">. </w:t>
      </w:r>
    </w:p>
    <w:p w14:paraId="7FE99CC1" w14:textId="77777777" w:rsidR="00F11EA2" w:rsidRDefault="00F11EA2" w:rsidP="00C252B3"/>
    <w:p w14:paraId="4E5B9181" w14:textId="03541F1D" w:rsidR="00F11EA2" w:rsidRDefault="000E4EBB" w:rsidP="002347B0">
      <w:pPr>
        <w:jc w:val="center"/>
      </w:pPr>
      <w:r>
        <w:rPr>
          <w:noProof/>
        </w:rPr>
        <w:lastRenderedPageBreak/>
        <w:drawing>
          <wp:inline distT="0" distB="0" distL="0" distR="0" wp14:anchorId="212674D4" wp14:editId="3A55A564">
            <wp:extent cx="5759450" cy="1992630"/>
            <wp:effectExtent l="0" t="0" r="0" b="7620"/>
            <wp:docPr id="407" name="Imag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44638" w14:textId="77777777" w:rsidR="002347B0" w:rsidRDefault="002347B0" w:rsidP="002347B0">
      <w:pPr>
        <w:jc w:val="center"/>
      </w:pPr>
    </w:p>
    <w:p w14:paraId="552D1484" w14:textId="15374286" w:rsidR="002347B0" w:rsidRDefault="002347B0" w:rsidP="002347B0">
      <w:r>
        <w:t xml:space="preserve">Le principal avantage d’utiliser </w:t>
      </w:r>
      <w:r w:rsidRPr="00672D3F">
        <w:t>un service VPN géré par le fournisseur cloud</w:t>
      </w:r>
      <w:r>
        <w:t xml:space="preserve"> plutôt que d’installer vous-même un serveur Linux et de le configurer comme un serveur VPN est que vous n’aurez ensuite pas besoin de gérer ce service (pas besoin de faire des mises à jour, d’assurer sa sécurité, de s’assurer qu’</w:t>
      </w:r>
      <w:r w:rsidR="00135622">
        <w:t>il</w:t>
      </w:r>
      <w:r>
        <w:t xml:space="preserve"> ne s’arrête pas, etc.) : c’est Azure et AWS qui v</w:t>
      </w:r>
      <w:r w:rsidR="00FA2B81">
        <w:t>ont</w:t>
      </w:r>
      <w:r>
        <w:t xml:space="preserve"> s’occuper de maintenir ce tunnel VPN en conditions opérationnelles.</w:t>
      </w:r>
      <w:r w:rsidR="00C5450D">
        <w:t xml:space="preserve"> </w:t>
      </w:r>
    </w:p>
    <w:p w14:paraId="0D65C572" w14:textId="77777777" w:rsidR="002347B0" w:rsidRDefault="002347B0" w:rsidP="002347B0"/>
    <w:p w14:paraId="1A1F459D" w14:textId="75EC0F9A" w:rsidR="002347B0" w:rsidRDefault="00C5450D" w:rsidP="002347B0">
      <w:r>
        <w:t>C</w:t>
      </w:r>
      <w:r w:rsidR="00712B0D">
        <w:t>oncrètement c</w:t>
      </w:r>
      <w:r>
        <w:t xml:space="preserve">ôté AWS, </w:t>
      </w:r>
      <w:r w:rsidR="008630B8">
        <w:t>vous allez créer une « </w:t>
      </w:r>
      <w:proofErr w:type="spellStart"/>
      <w:r w:rsidR="008630B8" w:rsidRPr="008630B8">
        <w:rPr>
          <w:i/>
          <w:iCs/>
        </w:rPr>
        <w:t>virtual</w:t>
      </w:r>
      <w:proofErr w:type="spellEnd"/>
      <w:r w:rsidR="008630B8" w:rsidRPr="008630B8">
        <w:rPr>
          <w:i/>
          <w:iCs/>
        </w:rPr>
        <w:t xml:space="preserve"> </w:t>
      </w:r>
      <w:proofErr w:type="spellStart"/>
      <w:r w:rsidR="008630B8" w:rsidRPr="008630B8">
        <w:rPr>
          <w:i/>
          <w:iCs/>
        </w:rPr>
        <w:t>private</w:t>
      </w:r>
      <w:proofErr w:type="spellEnd"/>
      <w:r w:rsidR="008630B8" w:rsidRPr="008630B8">
        <w:rPr>
          <w:i/>
          <w:iCs/>
        </w:rPr>
        <w:t xml:space="preserve"> </w:t>
      </w:r>
      <w:proofErr w:type="spellStart"/>
      <w:r w:rsidR="008630B8" w:rsidRPr="008630B8">
        <w:rPr>
          <w:i/>
          <w:iCs/>
        </w:rPr>
        <w:t>gateway</w:t>
      </w:r>
      <w:proofErr w:type="spellEnd"/>
      <w:r w:rsidR="008630B8">
        <w:t> »</w:t>
      </w:r>
      <w:r w:rsidR="00B90F4C">
        <w:t xml:space="preserve"> qui est </w:t>
      </w:r>
      <w:r w:rsidR="0091688B">
        <w:t>un VPN site-à-site avec une adresse IP publique</w:t>
      </w:r>
      <w:r w:rsidR="00E65EEA">
        <w:t xml:space="preserve"> et côté Azure vous allez créer une « </w:t>
      </w:r>
      <w:proofErr w:type="spellStart"/>
      <w:r w:rsidR="00E65EEA" w:rsidRPr="00712B0D">
        <w:rPr>
          <w:i/>
          <w:iCs/>
        </w:rPr>
        <w:t>virtual</w:t>
      </w:r>
      <w:proofErr w:type="spellEnd"/>
      <w:r w:rsidR="00E65EEA" w:rsidRPr="00712B0D">
        <w:rPr>
          <w:i/>
          <w:iCs/>
        </w:rPr>
        <w:t xml:space="preserve"> network </w:t>
      </w:r>
      <w:proofErr w:type="spellStart"/>
      <w:r w:rsidR="00E65EEA" w:rsidRPr="00712B0D">
        <w:rPr>
          <w:i/>
          <w:iCs/>
        </w:rPr>
        <w:t>gateway</w:t>
      </w:r>
      <w:proofErr w:type="spellEnd"/>
      <w:r w:rsidR="00E65EEA">
        <w:t> » (VNG)</w:t>
      </w:r>
      <w:r w:rsidR="00C653D6">
        <w:t xml:space="preserve"> qui est aussi un VPN site-à-site. </w:t>
      </w:r>
      <w:r w:rsidR="004344B7">
        <w:t>Ces</w:t>
      </w:r>
      <w:r w:rsidR="00C653D6">
        <w:t xml:space="preserve"> deux composants s</w:t>
      </w:r>
      <w:r w:rsidR="004344B7">
        <w:t>er</w:t>
      </w:r>
      <w:r w:rsidR="00C653D6">
        <w:t xml:space="preserve">ont gérés </w:t>
      </w:r>
      <w:r w:rsidR="006775BE">
        <w:t>par les fournisseurs de cloud. Pour sécuriser la communication entre ces deux</w:t>
      </w:r>
      <w:r w:rsidR="004344B7">
        <w:t xml:space="preserve"> passerelles</w:t>
      </w:r>
      <w:r w:rsidR="00805D32">
        <w:t>, vous allez utiliser une « </w:t>
      </w:r>
      <w:proofErr w:type="spellStart"/>
      <w:r w:rsidR="00805D32" w:rsidRPr="00805D32">
        <w:rPr>
          <w:i/>
          <w:iCs/>
        </w:rPr>
        <w:t>preshared</w:t>
      </w:r>
      <w:proofErr w:type="spellEnd"/>
      <w:r w:rsidR="00805D32" w:rsidRPr="00805D32">
        <w:rPr>
          <w:i/>
          <w:iCs/>
        </w:rPr>
        <w:t xml:space="preserve"> key</w:t>
      </w:r>
      <w:r w:rsidR="00805D32">
        <w:t> » (PSK) qui n’est ni plus ni moins que le même mot de passe</w:t>
      </w:r>
      <w:r w:rsidR="0006302F">
        <w:t xml:space="preserve"> qui sera définit sur chacune des </w:t>
      </w:r>
      <w:proofErr w:type="spellStart"/>
      <w:r w:rsidR="0006302F" w:rsidRPr="0006302F">
        <w:rPr>
          <w:i/>
          <w:iCs/>
        </w:rPr>
        <w:t>gateway</w:t>
      </w:r>
      <w:proofErr w:type="spellEnd"/>
      <w:r w:rsidR="0006302F">
        <w:t xml:space="preserve"> VPN</w:t>
      </w:r>
      <w:r w:rsidR="00805D32">
        <w:t>.</w:t>
      </w:r>
    </w:p>
    <w:p w14:paraId="762EEC44" w14:textId="36AAFFF9" w:rsidR="005E03EE" w:rsidRDefault="005E03EE" w:rsidP="005E03EE">
      <w:pPr>
        <w:pStyle w:val="EFtiquette"/>
      </w:pPr>
      <w:bookmarkStart w:id="3" w:name="_Toc122719561"/>
      <w:r>
        <w:t>Configuration sur Azure</w:t>
      </w:r>
      <w:bookmarkEnd w:id="3"/>
    </w:p>
    <w:p w14:paraId="7A2B1E3C" w14:textId="4E843FAE" w:rsidR="00534899" w:rsidRDefault="005302A2" w:rsidP="005E03EE">
      <w:pPr>
        <w:pStyle w:val="EFsous-tiquette"/>
      </w:pPr>
      <w:bookmarkStart w:id="4" w:name="_Toc122719562"/>
      <w:r>
        <w:t>Création d’un groupe de ressources</w:t>
      </w:r>
      <w:bookmarkEnd w:id="4"/>
    </w:p>
    <w:p w14:paraId="0E0A244E" w14:textId="5B39793B" w:rsidR="005302A2" w:rsidRDefault="005302A2" w:rsidP="005302A2">
      <w:r w:rsidRPr="005302A2">
        <w:rPr>
          <w:noProof/>
        </w:rPr>
        <w:drawing>
          <wp:inline distT="0" distB="0" distL="0" distR="0" wp14:anchorId="46ECC119" wp14:editId="7F1B65F1">
            <wp:extent cx="5759450" cy="2476500"/>
            <wp:effectExtent l="0" t="0" r="0" b="0"/>
            <wp:docPr id="418" name="Imag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DE122" w14:textId="77777777" w:rsidR="002D09F5" w:rsidRDefault="002D09F5" w:rsidP="005302A2"/>
    <w:p w14:paraId="0C2A209F" w14:textId="16D9852F" w:rsidR="002D09F5" w:rsidRDefault="002D09F5" w:rsidP="005302A2">
      <w:r w:rsidRPr="002D09F5">
        <w:rPr>
          <w:noProof/>
        </w:rPr>
        <w:lastRenderedPageBreak/>
        <w:drawing>
          <wp:inline distT="0" distB="0" distL="0" distR="0" wp14:anchorId="31D72355" wp14:editId="1E27D53A">
            <wp:extent cx="5759450" cy="2418080"/>
            <wp:effectExtent l="0" t="0" r="0" b="1270"/>
            <wp:docPr id="419" name="Image 41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Image 419" descr="Une image contenant texte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38DC6" w14:textId="77777777" w:rsidR="00C51D90" w:rsidRDefault="00C51D90" w:rsidP="005302A2"/>
    <w:p w14:paraId="4751E7E0" w14:textId="77777777" w:rsidR="00C51D90" w:rsidRDefault="00C51D90" w:rsidP="005302A2"/>
    <w:p w14:paraId="14C38403" w14:textId="77777777" w:rsidR="00C51D90" w:rsidRDefault="00C51D90" w:rsidP="005302A2"/>
    <w:p w14:paraId="66E0E1AE" w14:textId="646EB225" w:rsidR="00C51D90" w:rsidRDefault="00C51D90" w:rsidP="005E03EE">
      <w:pPr>
        <w:pStyle w:val="EFsous-tiquette"/>
      </w:pPr>
      <w:bookmarkStart w:id="5" w:name="_Toc122719563"/>
      <w:r>
        <w:t xml:space="preserve">Création d’un réseau virtuel </w:t>
      </w:r>
      <w:r w:rsidR="00750D28">
        <w:t>et de deux sous-réseaux</w:t>
      </w:r>
      <w:bookmarkEnd w:id="5"/>
    </w:p>
    <w:p w14:paraId="0FB75665" w14:textId="04300658" w:rsidR="00C51D90" w:rsidRDefault="00C51D90" w:rsidP="00C51D90">
      <w:r w:rsidRPr="00C51D90">
        <w:rPr>
          <w:noProof/>
        </w:rPr>
        <w:drawing>
          <wp:inline distT="0" distB="0" distL="0" distR="0" wp14:anchorId="4170180A" wp14:editId="0261733E">
            <wp:extent cx="5759450" cy="2460625"/>
            <wp:effectExtent l="0" t="0" r="0" b="0"/>
            <wp:docPr id="420" name="Image 42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 420" descr="Une image contenant texte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F7BF0" w14:textId="77777777" w:rsidR="00BE2BAB" w:rsidRDefault="00BE2BAB" w:rsidP="00C51D90"/>
    <w:p w14:paraId="6B0D6348" w14:textId="615DD48B" w:rsidR="0076397B" w:rsidRDefault="0076397B" w:rsidP="00C51D90">
      <w:r>
        <w:t>Créez un sous-réseau dédié à la connexion VPN</w:t>
      </w:r>
      <w:r w:rsidR="00FA2798">
        <w:t> :</w:t>
      </w:r>
    </w:p>
    <w:p w14:paraId="10CBC5C0" w14:textId="77777777" w:rsidR="0076397B" w:rsidRDefault="0076397B" w:rsidP="00C51D90"/>
    <w:p w14:paraId="0C8259E1" w14:textId="31BB4588" w:rsidR="00BE2BAB" w:rsidRDefault="0027620B" w:rsidP="00C51D90">
      <w:r w:rsidRPr="0027620B">
        <w:rPr>
          <w:noProof/>
        </w:rPr>
        <w:lastRenderedPageBreak/>
        <w:drawing>
          <wp:inline distT="0" distB="0" distL="0" distR="0" wp14:anchorId="78674B0B" wp14:editId="7E364501">
            <wp:extent cx="5759450" cy="2465705"/>
            <wp:effectExtent l="0" t="0" r="0" b="0"/>
            <wp:docPr id="422" name="Image 422" descr="Une image contenant texte, capture d’écran, moniteur, 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 422" descr="Une image contenant texte, capture d’écran, moniteur, écran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3F168" w14:textId="77777777" w:rsidR="002A2CB4" w:rsidRDefault="002A2CB4" w:rsidP="00C51D90"/>
    <w:p w14:paraId="5D730483" w14:textId="51B438D7" w:rsidR="000D38D3" w:rsidRDefault="000D38D3" w:rsidP="00C51D90">
      <w:r>
        <w:t xml:space="preserve">Créez un deuxième sous-réseau pour contenir la </w:t>
      </w:r>
      <w:r w:rsidR="003C4762">
        <w:t>VM Windows</w:t>
      </w:r>
      <w:r w:rsidR="003C4762" w:rsidRPr="003C4762">
        <w:t xml:space="preserve"> </w:t>
      </w:r>
      <w:r w:rsidR="0076397B">
        <w:t xml:space="preserve">avec la base de données </w:t>
      </w:r>
      <w:r w:rsidR="003C4762">
        <w:t>SQL.</w:t>
      </w:r>
    </w:p>
    <w:p w14:paraId="13B1DB8A" w14:textId="77777777" w:rsidR="000D38D3" w:rsidRDefault="000D38D3" w:rsidP="00C51D90"/>
    <w:p w14:paraId="43A1130D" w14:textId="77F18B6A" w:rsidR="002A2CB4" w:rsidRDefault="002A2CB4" w:rsidP="00C51D90">
      <w:r w:rsidRPr="002A2CB4">
        <w:rPr>
          <w:noProof/>
        </w:rPr>
        <w:drawing>
          <wp:inline distT="0" distB="0" distL="0" distR="0" wp14:anchorId="087E4CA9" wp14:editId="4AA447BE">
            <wp:extent cx="5759450" cy="2458720"/>
            <wp:effectExtent l="0" t="0" r="0" b="0"/>
            <wp:docPr id="423" name="Image 423" descr="Une image contenant texte, capture d’écran, moniteur, 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Image 423" descr="Une image contenant texte, capture d’écran, moniteur, écran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786D" w14:textId="77777777" w:rsidR="00FA2798" w:rsidRDefault="00FA2798" w:rsidP="00C51D90"/>
    <w:p w14:paraId="36DC89AC" w14:textId="0D25C97E" w:rsidR="00FA2798" w:rsidRDefault="00FA2798" w:rsidP="00C51D90">
      <w:r>
        <w:t>Vérifiez et créez.</w:t>
      </w:r>
    </w:p>
    <w:p w14:paraId="6AC75E84" w14:textId="77777777" w:rsidR="008212A6" w:rsidRDefault="008212A6" w:rsidP="00C51D90"/>
    <w:p w14:paraId="5EA99A90" w14:textId="38D2282A" w:rsidR="008212A6" w:rsidRDefault="008212A6" w:rsidP="00C51D90">
      <w:r w:rsidRPr="008212A6">
        <w:rPr>
          <w:noProof/>
        </w:rPr>
        <w:drawing>
          <wp:inline distT="0" distB="0" distL="0" distR="0" wp14:anchorId="715B93C5" wp14:editId="56155463">
            <wp:extent cx="5759450" cy="2486025"/>
            <wp:effectExtent l="0" t="0" r="0" b="9525"/>
            <wp:docPr id="424" name="Image 42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 424" descr="Une image contenant texte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50103" w14:textId="77777777" w:rsidR="00B317EC" w:rsidRDefault="00B317EC" w:rsidP="00C51D90"/>
    <w:p w14:paraId="121971C3" w14:textId="48B9B581" w:rsidR="008C5E1B" w:rsidRDefault="002C6E46" w:rsidP="00C51D90">
      <w:r>
        <w:t>Vous pouvez vérifier le bon déploiement de votre ressource</w:t>
      </w:r>
      <w:r w:rsidR="00D81F6B">
        <w:t xml:space="preserve"> : </w:t>
      </w:r>
    </w:p>
    <w:p w14:paraId="62D30D78" w14:textId="77777777" w:rsidR="002C6E46" w:rsidRDefault="002C6E46" w:rsidP="00C51D90"/>
    <w:p w14:paraId="50415EC3" w14:textId="6C444F87" w:rsidR="0005678C" w:rsidRPr="00C51D90" w:rsidRDefault="0005678C" w:rsidP="00C51D90">
      <w:r w:rsidRPr="0005678C">
        <w:rPr>
          <w:noProof/>
        </w:rPr>
        <w:drawing>
          <wp:inline distT="0" distB="0" distL="0" distR="0" wp14:anchorId="13ABEB7A" wp14:editId="3D46A8E2">
            <wp:extent cx="5759450" cy="2495550"/>
            <wp:effectExtent l="0" t="0" r="0" b="0"/>
            <wp:docPr id="425" name="Image 425" descr="Une image contenant texte, moniteur, capture d’écran, 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Image 425" descr="Une image contenant texte, moniteur, capture d’écran, écran&#10;&#10;Description générée automatiquemen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AAEDA" w14:textId="0D282E1B" w:rsidR="000441D5" w:rsidRDefault="000441D5" w:rsidP="005E03EE">
      <w:pPr>
        <w:pStyle w:val="EFsous-tiquette"/>
      </w:pPr>
      <w:bookmarkStart w:id="6" w:name="_Toc122719564"/>
      <w:r>
        <w:t xml:space="preserve">Création de la </w:t>
      </w:r>
      <w:r w:rsidR="0093602D">
        <w:t xml:space="preserve">passerelle </w:t>
      </w:r>
      <w:r w:rsidR="00797D27">
        <w:t xml:space="preserve">de </w:t>
      </w:r>
      <w:r w:rsidR="0093602D">
        <w:t>réseau virtuel</w:t>
      </w:r>
      <w:r w:rsidR="00655A90">
        <w:t xml:space="preserve"> (VNG)</w:t>
      </w:r>
      <w:bookmarkEnd w:id="6"/>
    </w:p>
    <w:p w14:paraId="17AC71AA" w14:textId="626E9D18" w:rsidR="00797D27" w:rsidRDefault="00797D27" w:rsidP="00797D27">
      <w:r>
        <w:t xml:space="preserve">Vous allez créer votre </w:t>
      </w:r>
      <w:proofErr w:type="spellStart"/>
      <w:r w:rsidR="007D5611" w:rsidRPr="007D5611">
        <w:rPr>
          <w:i/>
          <w:iCs/>
        </w:rPr>
        <w:t>virtual</w:t>
      </w:r>
      <w:proofErr w:type="spellEnd"/>
      <w:r w:rsidR="007D5611" w:rsidRPr="007D5611">
        <w:rPr>
          <w:i/>
          <w:iCs/>
        </w:rPr>
        <w:t xml:space="preserve"> network </w:t>
      </w:r>
      <w:proofErr w:type="spellStart"/>
      <w:r w:rsidR="007D5611" w:rsidRPr="007D5611">
        <w:rPr>
          <w:i/>
          <w:iCs/>
        </w:rPr>
        <w:t>gateway</w:t>
      </w:r>
      <w:proofErr w:type="spellEnd"/>
      <w:r w:rsidR="007D5611">
        <w:t>, « </w:t>
      </w:r>
      <w:r>
        <w:t>passerelle de réseau virtuel</w:t>
      </w:r>
      <w:r w:rsidR="007D5611">
        <w:t> »</w:t>
      </w:r>
      <w:r>
        <w:t xml:space="preserve"> (VNG) </w:t>
      </w:r>
      <w:r w:rsidR="009C1DB3">
        <w:t xml:space="preserve">qui </w:t>
      </w:r>
      <w:r w:rsidR="007D5611">
        <w:t>est</w:t>
      </w:r>
      <w:r w:rsidR="00D83F88">
        <w:t>,</w:t>
      </w:r>
      <w:r w:rsidR="009C1DB3">
        <w:t xml:space="preserve"> </w:t>
      </w:r>
      <w:r w:rsidR="00D83F88">
        <w:t xml:space="preserve">pour rappel, </w:t>
      </w:r>
      <w:r w:rsidR="009C1DB3">
        <w:t>le VPN c</w:t>
      </w:r>
      <w:r w:rsidR="007D5611">
        <w:t>ôté Azure.</w:t>
      </w:r>
    </w:p>
    <w:p w14:paraId="253996DF" w14:textId="77777777" w:rsidR="00797D27" w:rsidRPr="00797D27" w:rsidRDefault="00797D27" w:rsidP="00797D27"/>
    <w:p w14:paraId="3D14D7D2" w14:textId="295C85AD" w:rsidR="0093602D" w:rsidRDefault="00797D27" w:rsidP="002347B0">
      <w:r w:rsidRPr="00797D27">
        <w:rPr>
          <w:noProof/>
        </w:rPr>
        <w:drawing>
          <wp:inline distT="0" distB="0" distL="0" distR="0" wp14:anchorId="5D80FECF" wp14:editId="1CA926E2">
            <wp:extent cx="5759450" cy="1363345"/>
            <wp:effectExtent l="0" t="0" r="0" b="8255"/>
            <wp:docPr id="426" name="Imag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E64F4" w14:textId="77777777" w:rsidR="00000EA5" w:rsidRDefault="00000EA5" w:rsidP="002347B0"/>
    <w:p w14:paraId="1AA4BF9C" w14:textId="25B644D0" w:rsidR="00000EA5" w:rsidRDefault="00000EA5" w:rsidP="002347B0">
      <w:r>
        <w:t>Cliquez sur « </w:t>
      </w:r>
      <w:r w:rsidR="00B435A6">
        <w:t>Créer</w:t>
      </w:r>
      <w:r>
        <w:t> » :</w:t>
      </w:r>
    </w:p>
    <w:p w14:paraId="2F4853DE" w14:textId="77777777" w:rsidR="00000EA5" w:rsidRDefault="00000EA5" w:rsidP="002347B0"/>
    <w:p w14:paraId="5836ED0F" w14:textId="73486C95" w:rsidR="00000EA5" w:rsidRDefault="00000EA5" w:rsidP="002347B0">
      <w:r w:rsidRPr="00000EA5">
        <w:rPr>
          <w:noProof/>
        </w:rPr>
        <w:drawing>
          <wp:inline distT="0" distB="0" distL="0" distR="0" wp14:anchorId="3C7A95BA" wp14:editId="5E1F39DC">
            <wp:extent cx="5759450" cy="850900"/>
            <wp:effectExtent l="0" t="0" r="0" b="6350"/>
            <wp:docPr id="427" name="Image 427" descr="Une image contenant texte, capture d’écran, 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Image 427" descr="Une image contenant texte, capture d’écran, écran&#10;&#10;Description générée automatiqueme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7FB92" w14:textId="77777777" w:rsidR="00D83F88" w:rsidRDefault="00D83F88" w:rsidP="002347B0"/>
    <w:p w14:paraId="474BB9EE" w14:textId="1783D97D" w:rsidR="006030EE" w:rsidRDefault="006030EE" w:rsidP="002347B0">
      <w:r>
        <w:t>Renseignez les champs comme illustré ci-dessous :</w:t>
      </w:r>
    </w:p>
    <w:p w14:paraId="4BD3C3C5" w14:textId="77777777" w:rsidR="006030EE" w:rsidRDefault="006030EE" w:rsidP="002347B0"/>
    <w:p w14:paraId="765E45DA" w14:textId="59C61929" w:rsidR="00D83F88" w:rsidRDefault="00C84B46" w:rsidP="002347B0">
      <w:r w:rsidRPr="00C84B46">
        <w:rPr>
          <w:noProof/>
        </w:rPr>
        <w:lastRenderedPageBreak/>
        <w:drawing>
          <wp:inline distT="0" distB="0" distL="0" distR="0" wp14:anchorId="1FC02D83" wp14:editId="31B6761E">
            <wp:extent cx="5759450" cy="2827020"/>
            <wp:effectExtent l="0" t="0" r="0" b="0"/>
            <wp:docPr id="468" name="Imag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038F5" w14:textId="11EA0C87" w:rsidR="006030EE" w:rsidRDefault="008A30F5" w:rsidP="002347B0">
      <w:r w:rsidRPr="008A30F5">
        <w:rPr>
          <w:noProof/>
        </w:rPr>
        <w:drawing>
          <wp:inline distT="0" distB="0" distL="0" distR="0" wp14:anchorId="5AEF536F" wp14:editId="448FC531">
            <wp:extent cx="5759450" cy="2219325"/>
            <wp:effectExtent l="0" t="0" r="0" b="9525"/>
            <wp:docPr id="469" name="Image 46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Image 469" descr="Une image contenant texte&#10;&#10;Description générée automatiquement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A46CA" w14:textId="77777777" w:rsidR="004B49E7" w:rsidRDefault="004B49E7" w:rsidP="002347B0"/>
    <w:p w14:paraId="543C90FC" w14:textId="28A62B1F" w:rsidR="004B49E7" w:rsidRDefault="00284EE5" w:rsidP="002347B0">
      <w:r w:rsidRPr="00284EE5">
        <w:rPr>
          <w:noProof/>
        </w:rPr>
        <w:drawing>
          <wp:inline distT="0" distB="0" distL="0" distR="0" wp14:anchorId="09D11078" wp14:editId="51113AEB">
            <wp:extent cx="5759450" cy="3209290"/>
            <wp:effectExtent l="0" t="0" r="0" b="0"/>
            <wp:docPr id="470" name="Image 470" descr="Une image contenant texte, capture d’écran, moniteur, 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 470" descr="Une image contenant texte, capture d’écran, moniteur, écran&#10;&#10;Description générée automatiquement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DE84B" w14:textId="77777777" w:rsidR="00E4323B" w:rsidRDefault="00E4323B" w:rsidP="002347B0"/>
    <w:p w14:paraId="2E4E2EC3" w14:textId="722BB680" w:rsidR="00E4323B" w:rsidRDefault="00E4323B" w:rsidP="002347B0">
      <w:r>
        <w:lastRenderedPageBreak/>
        <w:t xml:space="preserve">Une fois la ressource créée, vous devez récupérer son adresse IP publique pour </w:t>
      </w:r>
      <w:r w:rsidR="008E19F8">
        <w:t xml:space="preserve">pouvoir par la suite </w:t>
      </w:r>
      <w:r>
        <w:t xml:space="preserve">la </w:t>
      </w:r>
      <w:r w:rsidR="00111B82">
        <w:t>renseigner</w:t>
      </w:r>
      <w:r>
        <w:t xml:space="preserve"> dans </w:t>
      </w:r>
      <w:r w:rsidR="00111B82">
        <w:t>AWS</w:t>
      </w:r>
      <w:r w:rsidR="00635C21">
        <w:t>.</w:t>
      </w:r>
    </w:p>
    <w:p w14:paraId="1AED2023" w14:textId="77777777" w:rsidR="009D17F6" w:rsidRDefault="009D17F6" w:rsidP="002347B0"/>
    <w:p w14:paraId="070AB8B3" w14:textId="14E4B2D8" w:rsidR="009D17F6" w:rsidRDefault="002F622B" w:rsidP="002347B0">
      <w:r w:rsidRPr="002F622B">
        <w:rPr>
          <w:noProof/>
        </w:rPr>
        <w:drawing>
          <wp:inline distT="0" distB="0" distL="0" distR="0" wp14:anchorId="24ADD4D3" wp14:editId="38A06BC7">
            <wp:extent cx="5759450" cy="1551940"/>
            <wp:effectExtent l="0" t="0" r="0" b="0"/>
            <wp:docPr id="473" name="Image 473" descr="Une image contenant texte, capture d’écran, moniteur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Image 473" descr="Une image contenant texte, capture d’écran, moniteur, intérieur&#10;&#10;Description générée automatiquement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96159" w14:textId="5830124A" w:rsidR="00CF32E7" w:rsidRPr="007341A2" w:rsidRDefault="00CF5F76" w:rsidP="00CF5F76">
      <w:pPr>
        <w:pStyle w:val="EFtiquette"/>
      </w:pPr>
      <w:bookmarkStart w:id="7" w:name="_Toc122719565"/>
      <w:r>
        <w:t>Configuration</w:t>
      </w:r>
      <w:r w:rsidR="00CF32E7">
        <w:t xml:space="preserve"> sur AWS</w:t>
      </w:r>
      <w:bookmarkEnd w:id="7"/>
    </w:p>
    <w:p w14:paraId="21587E7B" w14:textId="4F118C7E" w:rsidR="00CF32E7" w:rsidRPr="00C252B3" w:rsidRDefault="00AD5214" w:rsidP="00CF32E7">
      <w:r>
        <w:t xml:space="preserve">Pour </w:t>
      </w:r>
      <w:r w:rsidR="00971CB2">
        <w:t>créer</w:t>
      </w:r>
      <w:r>
        <w:t xml:space="preserve"> la connexion VPN site-à-site, vous devez </w:t>
      </w:r>
      <w:r w:rsidR="00971CB2">
        <w:t xml:space="preserve">définir la </w:t>
      </w:r>
      <w:proofErr w:type="spellStart"/>
      <w:r w:rsidR="00971CB2" w:rsidRPr="00D26B89">
        <w:rPr>
          <w:i/>
          <w:iCs/>
        </w:rPr>
        <w:t>gateway</w:t>
      </w:r>
      <w:proofErr w:type="spellEnd"/>
      <w:r w:rsidR="00971CB2">
        <w:t xml:space="preserve"> cible où vous allez vous connecter (c’est-à-dire </w:t>
      </w:r>
      <w:r w:rsidR="00D26B89">
        <w:t xml:space="preserve">côté Azure) et la </w:t>
      </w:r>
      <w:proofErr w:type="spellStart"/>
      <w:r w:rsidR="00D26B89" w:rsidRPr="00D9618E">
        <w:rPr>
          <w:i/>
          <w:iCs/>
        </w:rPr>
        <w:t>virtual</w:t>
      </w:r>
      <w:proofErr w:type="spellEnd"/>
      <w:r w:rsidR="00D26B89" w:rsidRPr="00D9618E">
        <w:rPr>
          <w:i/>
          <w:iCs/>
        </w:rPr>
        <w:t xml:space="preserve"> </w:t>
      </w:r>
      <w:proofErr w:type="spellStart"/>
      <w:r w:rsidR="00D26B89" w:rsidRPr="00D9618E">
        <w:rPr>
          <w:i/>
          <w:iCs/>
        </w:rPr>
        <w:t>private</w:t>
      </w:r>
      <w:proofErr w:type="spellEnd"/>
      <w:r w:rsidR="00D26B89" w:rsidRPr="00D9618E">
        <w:rPr>
          <w:i/>
          <w:iCs/>
        </w:rPr>
        <w:t xml:space="preserve"> </w:t>
      </w:r>
      <w:proofErr w:type="spellStart"/>
      <w:r w:rsidR="00D26B89" w:rsidRPr="00D9618E">
        <w:rPr>
          <w:i/>
          <w:iCs/>
        </w:rPr>
        <w:t>gateway</w:t>
      </w:r>
      <w:proofErr w:type="spellEnd"/>
      <w:r w:rsidR="00D9618E">
        <w:t>, « passerelle privée virtuelle » côté AWS.</w:t>
      </w:r>
    </w:p>
    <w:p w14:paraId="3FDB2F62" w14:textId="72008B24" w:rsidR="00831D02" w:rsidRDefault="00831D02" w:rsidP="00E12B91">
      <w:pPr>
        <w:pStyle w:val="EFsous-tiquette"/>
      </w:pPr>
      <w:bookmarkStart w:id="8" w:name="_Toc122719566"/>
      <w:r>
        <w:t xml:space="preserve">Création du </w:t>
      </w:r>
      <w:r w:rsidR="003174FF">
        <w:t>cloud privé virtuel (</w:t>
      </w:r>
      <w:r>
        <w:t>VPC</w:t>
      </w:r>
      <w:r w:rsidR="003174FF">
        <w:t>)</w:t>
      </w:r>
      <w:bookmarkEnd w:id="8"/>
    </w:p>
    <w:p w14:paraId="56B59EFD" w14:textId="77777777" w:rsidR="00831D02" w:rsidRDefault="00831D02" w:rsidP="00831D02">
      <w:r>
        <w:t xml:space="preserve">Vous allez commencer par créer un </w:t>
      </w:r>
      <w:r w:rsidRPr="00695A69">
        <w:rPr>
          <w:i/>
          <w:iCs/>
        </w:rPr>
        <w:t xml:space="preserve">Virtual </w:t>
      </w:r>
      <w:proofErr w:type="spellStart"/>
      <w:r w:rsidRPr="00695A69">
        <w:rPr>
          <w:i/>
          <w:iCs/>
        </w:rPr>
        <w:t>Private</w:t>
      </w:r>
      <w:proofErr w:type="spellEnd"/>
      <w:r w:rsidRPr="00695A69">
        <w:rPr>
          <w:i/>
          <w:iCs/>
        </w:rPr>
        <w:t xml:space="preserve"> Cloud</w:t>
      </w:r>
      <w:r>
        <w:t xml:space="preserve">, « Cloud privé virtuel » (VPC) sur AWS ainsi qu’un sous-réseau privé. </w:t>
      </w:r>
      <w:proofErr w:type="gramStart"/>
      <w:r>
        <w:t>Un VPC</w:t>
      </w:r>
      <w:proofErr w:type="gramEnd"/>
      <w:r>
        <w:t xml:space="preserve"> est une partie isolée du Cloud AWS qui vous est réservée. </w:t>
      </w:r>
    </w:p>
    <w:p w14:paraId="10A12854" w14:textId="77777777" w:rsidR="00831D02" w:rsidRDefault="00831D02" w:rsidP="00831D02"/>
    <w:p w14:paraId="1194DEE2" w14:textId="77777777" w:rsidR="00831D02" w:rsidRDefault="00831D02" w:rsidP="00831D02">
      <w:r>
        <w:t>Tapez « VPC » dans la barre de recherche pour retrouver l’interface de gestion VPC puis choisissez une région de votre choix et cliquez sur « Créer un VPC »</w:t>
      </w:r>
    </w:p>
    <w:p w14:paraId="173738B4" w14:textId="77777777" w:rsidR="00831D02" w:rsidRDefault="00831D02" w:rsidP="00831D02"/>
    <w:p w14:paraId="3C871880" w14:textId="77777777" w:rsidR="00831D02" w:rsidRDefault="00831D02" w:rsidP="00831D02">
      <w:r w:rsidRPr="0034560C">
        <w:rPr>
          <w:noProof/>
        </w:rPr>
        <w:drawing>
          <wp:inline distT="0" distB="0" distL="0" distR="0" wp14:anchorId="4FD7666B" wp14:editId="601B9D81">
            <wp:extent cx="5759450" cy="2546350"/>
            <wp:effectExtent l="0" t="0" r="0" b="6350"/>
            <wp:docPr id="409" name="Imag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Image 40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3A870" w14:textId="77777777" w:rsidR="00831D02" w:rsidRDefault="00831D02" w:rsidP="00831D02"/>
    <w:p w14:paraId="5E21A488" w14:textId="77777777" w:rsidR="00831D02" w:rsidRDefault="00831D02" w:rsidP="00831D02">
      <w:r>
        <w:t>Renseignez les champs comme illustré ci-dessous :</w:t>
      </w:r>
    </w:p>
    <w:p w14:paraId="4BB1D90F" w14:textId="77777777" w:rsidR="00831D02" w:rsidRDefault="00831D02" w:rsidP="00831D02"/>
    <w:p w14:paraId="00E1049F" w14:textId="77777777" w:rsidR="00831D02" w:rsidRDefault="00831D02" w:rsidP="00831D02">
      <w:r w:rsidRPr="00EA39A6">
        <w:rPr>
          <w:noProof/>
        </w:rPr>
        <w:lastRenderedPageBreak/>
        <w:drawing>
          <wp:inline distT="0" distB="0" distL="0" distR="0" wp14:anchorId="0CE77B94" wp14:editId="1E765A79">
            <wp:extent cx="5759450" cy="2732405"/>
            <wp:effectExtent l="0" t="0" r="0" b="0"/>
            <wp:docPr id="417" name="Imag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Image 417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AF804" w14:textId="77777777" w:rsidR="00831D02" w:rsidRDefault="00831D02" w:rsidP="00831D02">
      <w:r w:rsidRPr="00EF5851">
        <w:rPr>
          <w:noProof/>
        </w:rPr>
        <w:drawing>
          <wp:inline distT="0" distB="0" distL="0" distR="0" wp14:anchorId="73263021" wp14:editId="3D798A0E">
            <wp:extent cx="5759450" cy="2740660"/>
            <wp:effectExtent l="0" t="0" r="0" b="2540"/>
            <wp:docPr id="412" name="Imag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 41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98A65" w14:textId="77777777" w:rsidR="00831D02" w:rsidRDefault="00831D02" w:rsidP="00831D02">
      <w:r w:rsidRPr="009B6E01">
        <w:rPr>
          <w:noProof/>
        </w:rPr>
        <w:drawing>
          <wp:inline distT="0" distB="0" distL="0" distR="0" wp14:anchorId="031678F7" wp14:editId="7AB21A77">
            <wp:extent cx="5759450" cy="2875915"/>
            <wp:effectExtent l="0" t="0" r="0" b="635"/>
            <wp:docPr id="413" name="Imag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Image 41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F1AEF" w14:textId="77777777" w:rsidR="00831D02" w:rsidRDefault="00831D02" w:rsidP="00831D02"/>
    <w:p w14:paraId="6F091F48" w14:textId="77777777" w:rsidR="00831D02" w:rsidRDefault="00831D02" w:rsidP="00831D02">
      <w:r>
        <w:t xml:space="preserve">Cliquez sur « Créer un VPC » : </w:t>
      </w:r>
    </w:p>
    <w:p w14:paraId="4C0212E7" w14:textId="77777777" w:rsidR="00831D02" w:rsidRDefault="00831D02" w:rsidP="00831D02"/>
    <w:p w14:paraId="069C0A9A" w14:textId="77777777" w:rsidR="00831D02" w:rsidRDefault="00831D02" w:rsidP="00831D02">
      <w:r w:rsidRPr="003D14AB">
        <w:rPr>
          <w:noProof/>
        </w:rPr>
        <w:drawing>
          <wp:inline distT="0" distB="0" distL="0" distR="0" wp14:anchorId="68FA90E2" wp14:editId="1DAE5034">
            <wp:extent cx="5759450" cy="2050415"/>
            <wp:effectExtent l="0" t="0" r="0" b="6985"/>
            <wp:docPr id="414" name="Imag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F71E4" w14:textId="77777777" w:rsidR="00831D02" w:rsidRDefault="00831D02" w:rsidP="00831D02"/>
    <w:p w14:paraId="21D0F74B" w14:textId="77777777" w:rsidR="00831D02" w:rsidRDefault="00831D02" w:rsidP="00831D02">
      <w:r>
        <w:t xml:space="preserve">Vous pouvez ensuite vérifier que votre VPC est bien </w:t>
      </w:r>
      <w:proofErr w:type="gramStart"/>
      <w:r>
        <w:t>créé</w:t>
      </w:r>
      <w:proofErr w:type="gramEnd"/>
      <w:r>
        <w:t> :</w:t>
      </w:r>
    </w:p>
    <w:p w14:paraId="68ABCC50" w14:textId="77777777" w:rsidR="00831D02" w:rsidRDefault="00831D02" w:rsidP="00831D02"/>
    <w:p w14:paraId="21CA11A0" w14:textId="77777777" w:rsidR="00831D02" w:rsidRDefault="00831D02" w:rsidP="00831D02">
      <w:r w:rsidRPr="00B3045A">
        <w:rPr>
          <w:noProof/>
        </w:rPr>
        <w:drawing>
          <wp:inline distT="0" distB="0" distL="0" distR="0" wp14:anchorId="45A8DFD7" wp14:editId="43478FDD">
            <wp:extent cx="5759450" cy="2870200"/>
            <wp:effectExtent l="0" t="0" r="0" b="6350"/>
            <wp:docPr id="416" name="Image 416" descr="Une image contenant texte, moniteur, capture d’écran, no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 416" descr="Une image contenant texte, moniteur, capture d’écran, noir&#10;&#10;Description générée automatiquement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80F78" w14:textId="544EB6BC" w:rsidR="00CA2F02" w:rsidRDefault="00CA2F02" w:rsidP="00CA2F02">
      <w:pPr>
        <w:pStyle w:val="EFsous-tiquette"/>
      </w:pPr>
      <w:bookmarkStart w:id="9" w:name="_Toc122719567"/>
      <w:r>
        <w:t>C</w:t>
      </w:r>
      <w:r w:rsidR="0028349D">
        <w:t>réation</w:t>
      </w:r>
      <w:r>
        <w:t xml:space="preserve"> de la passerelle client</w:t>
      </w:r>
      <w:r w:rsidR="003174FF">
        <w:t xml:space="preserve"> (CG)</w:t>
      </w:r>
      <w:bookmarkEnd w:id="9"/>
    </w:p>
    <w:p w14:paraId="45466907" w14:textId="77777777" w:rsidR="00CA2F02" w:rsidRDefault="00CA2F02" w:rsidP="00CA2F02">
      <w:r>
        <w:t xml:space="preserve">Vous allez créer une </w:t>
      </w:r>
      <w:proofErr w:type="spellStart"/>
      <w:r w:rsidRPr="007D6DF6">
        <w:rPr>
          <w:i/>
          <w:iCs/>
        </w:rPr>
        <w:t>customer</w:t>
      </w:r>
      <w:proofErr w:type="spellEnd"/>
      <w:r w:rsidRPr="007D6DF6">
        <w:rPr>
          <w:i/>
          <w:iCs/>
        </w:rPr>
        <w:t xml:space="preserve"> </w:t>
      </w:r>
      <w:proofErr w:type="spellStart"/>
      <w:r w:rsidRPr="007D6DF6">
        <w:rPr>
          <w:i/>
          <w:iCs/>
        </w:rPr>
        <w:t>gateway</w:t>
      </w:r>
      <w:proofErr w:type="spellEnd"/>
      <w:r>
        <w:t>, « passerelle client » :</w:t>
      </w:r>
    </w:p>
    <w:p w14:paraId="393803E4" w14:textId="77777777" w:rsidR="00CA2F02" w:rsidRDefault="00CA2F02" w:rsidP="00CA2F02"/>
    <w:p w14:paraId="34FA0D35" w14:textId="77777777" w:rsidR="00CA2F02" w:rsidRDefault="00CA2F02" w:rsidP="00CA2F02">
      <w:r w:rsidRPr="007666EA">
        <w:rPr>
          <w:noProof/>
        </w:rPr>
        <w:lastRenderedPageBreak/>
        <w:drawing>
          <wp:inline distT="0" distB="0" distL="0" distR="0" wp14:anchorId="6D20B03C" wp14:editId="1A15E6CF">
            <wp:extent cx="5759450" cy="2515235"/>
            <wp:effectExtent l="0" t="0" r="0" b="0"/>
            <wp:docPr id="415" name="Imag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E5D69" w14:textId="77777777" w:rsidR="00CA2F02" w:rsidRDefault="00CA2F02" w:rsidP="00CA2F02"/>
    <w:p w14:paraId="4F42A915" w14:textId="2FBD789E" w:rsidR="00F41FB9" w:rsidRDefault="00F41FB9" w:rsidP="00CA2F02">
      <w:r>
        <w:t>Cliquez sur « Créer une passerelle » :</w:t>
      </w:r>
    </w:p>
    <w:p w14:paraId="4F7DD338" w14:textId="77777777" w:rsidR="00F41FB9" w:rsidRDefault="00F41FB9" w:rsidP="00CA2F02"/>
    <w:p w14:paraId="58604000" w14:textId="3A887123" w:rsidR="00CA2F02" w:rsidRDefault="00F41FB9" w:rsidP="00CA2F02">
      <w:r w:rsidRPr="00F41FB9">
        <w:rPr>
          <w:noProof/>
        </w:rPr>
        <w:drawing>
          <wp:inline distT="0" distB="0" distL="0" distR="0" wp14:anchorId="1F6922DC" wp14:editId="6D69D057">
            <wp:extent cx="5759450" cy="659130"/>
            <wp:effectExtent l="0" t="0" r="0" b="7620"/>
            <wp:docPr id="432" name="Imag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3FE0F" w14:textId="77777777" w:rsidR="00F41FB9" w:rsidRDefault="00F41FB9" w:rsidP="00CA2F02"/>
    <w:p w14:paraId="787839E5" w14:textId="3A79E59D" w:rsidR="00F41FB9" w:rsidRDefault="00160020" w:rsidP="00CA2F02">
      <w:r>
        <w:t>Remplissez les champs en indiquant l’adresse IP publique</w:t>
      </w:r>
      <w:r w:rsidR="001054E3">
        <w:t> </w:t>
      </w:r>
      <w:r w:rsidR="003A35FA">
        <w:t xml:space="preserve">que vous avez récupérée sur Azure précédemment </w:t>
      </w:r>
      <w:r w:rsidR="001054E3">
        <w:t>:</w:t>
      </w:r>
    </w:p>
    <w:p w14:paraId="14A3C4E5" w14:textId="77777777" w:rsidR="001054E3" w:rsidRDefault="001054E3" w:rsidP="00CA2F02"/>
    <w:p w14:paraId="2926DF5D" w14:textId="0480087F" w:rsidR="001054E3" w:rsidRDefault="00B247E2" w:rsidP="00CA2F02">
      <w:r w:rsidRPr="00B247E2">
        <w:rPr>
          <w:noProof/>
        </w:rPr>
        <w:drawing>
          <wp:inline distT="0" distB="0" distL="0" distR="0" wp14:anchorId="3ED2A1E4" wp14:editId="0BCCB364">
            <wp:extent cx="5759450" cy="2972435"/>
            <wp:effectExtent l="0" t="0" r="0" b="0"/>
            <wp:docPr id="471" name="Imag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979C0" w14:textId="0CC37F2C" w:rsidR="00CA2F02" w:rsidRDefault="00D375B6" w:rsidP="00CA2F02">
      <w:r w:rsidRPr="00D375B6">
        <w:rPr>
          <w:noProof/>
        </w:rPr>
        <w:lastRenderedPageBreak/>
        <w:drawing>
          <wp:inline distT="0" distB="0" distL="0" distR="0" wp14:anchorId="42F28490" wp14:editId="0FCA24E4">
            <wp:extent cx="5759450" cy="1457325"/>
            <wp:effectExtent l="0" t="0" r="0" b="9525"/>
            <wp:docPr id="472" name="Image 472" descr="Une image contenant texte, capture d’écran, moniteur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 472" descr="Une image contenant texte, capture d’écran, moniteur, intérieur&#10;&#10;Description générée automatiquement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9FCCB" w14:textId="77777777" w:rsidR="006D3AAD" w:rsidRDefault="006D3AAD" w:rsidP="00CA2F02"/>
    <w:p w14:paraId="0E954F1C" w14:textId="4B819359" w:rsidR="004C67D0" w:rsidRDefault="004C67D0" w:rsidP="00CA2F02">
      <w:r>
        <w:t>Vous pouvez vérifier le bon déploiement </w:t>
      </w:r>
      <w:r w:rsidR="00316351">
        <w:t xml:space="preserve">de votre passerelle client </w:t>
      </w:r>
      <w:r>
        <w:t xml:space="preserve">: </w:t>
      </w:r>
    </w:p>
    <w:p w14:paraId="5819CC26" w14:textId="77777777" w:rsidR="004C67D0" w:rsidRDefault="004C67D0" w:rsidP="00CA2F02"/>
    <w:p w14:paraId="56C9B9A3" w14:textId="7683B5C9" w:rsidR="004C67D0" w:rsidRDefault="008643B0" w:rsidP="00CA2F02">
      <w:r w:rsidRPr="008643B0">
        <w:rPr>
          <w:noProof/>
        </w:rPr>
        <w:drawing>
          <wp:inline distT="0" distB="0" distL="0" distR="0" wp14:anchorId="35E1CA6B" wp14:editId="71BE7BED">
            <wp:extent cx="5759450" cy="982980"/>
            <wp:effectExtent l="0" t="0" r="0" b="7620"/>
            <wp:docPr id="478" name="Image 478" descr="Une image contenant texte, moniteur, capture d’écran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 478" descr="Une image contenant texte, moniteur, capture d’écran, intérieur&#10;&#10;Description générée automatiquement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3A022" w14:textId="237CEE70" w:rsidR="00DE30F6" w:rsidRDefault="00DE30F6" w:rsidP="00DE30F6">
      <w:pPr>
        <w:pStyle w:val="EFsous-tiquette"/>
      </w:pPr>
      <w:bookmarkStart w:id="10" w:name="_Toc122719568"/>
      <w:r>
        <w:t xml:space="preserve">Création de la passerelle </w:t>
      </w:r>
      <w:r w:rsidR="00C46701">
        <w:t xml:space="preserve">réseau </w:t>
      </w:r>
      <w:r>
        <w:t>privé virtuel</w:t>
      </w:r>
      <w:r w:rsidR="003174FF">
        <w:t xml:space="preserve"> (V</w:t>
      </w:r>
      <w:r w:rsidR="003738C2">
        <w:t>P</w:t>
      </w:r>
      <w:r w:rsidR="003174FF">
        <w:t>G)</w:t>
      </w:r>
      <w:bookmarkEnd w:id="10"/>
    </w:p>
    <w:p w14:paraId="04CA072C" w14:textId="30733151" w:rsidR="00DE30F6" w:rsidRDefault="00C46701" w:rsidP="00DE30F6">
      <w:r w:rsidRPr="00C46701">
        <w:rPr>
          <w:noProof/>
        </w:rPr>
        <w:drawing>
          <wp:inline distT="0" distB="0" distL="0" distR="0" wp14:anchorId="4E37CCBD" wp14:editId="137D8F65">
            <wp:extent cx="5759450" cy="2550160"/>
            <wp:effectExtent l="0" t="0" r="0" b="2540"/>
            <wp:docPr id="437" name="Image 437" descr="Une image contenant texte, capture d’écran, moniteur, 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Image 437" descr="Une image contenant texte, capture d’écran, moniteur, écran&#10;&#10;Description générée automatiquement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47EC0" w14:textId="77777777" w:rsidR="00AA47DB" w:rsidRDefault="00AA47DB" w:rsidP="00DE30F6"/>
    <w:p w14:paraId="2FB1D45D" w14:textId="0909B826" w:rsidR="00AA47DB" w:rsidRDefault="00AA47DB" w:rsidP="00DE30F6">
      <w:r w:rsidRPr="00AA47DB">
        <w:rPr>
          <w:noProof/>
        </w:rPr>
        <w:drawing>
          <wp:inline distT="0" distB="0" distL="0" distR="0" wp14:anchorId="54EA2FA4" wp14:editId="08DF3153">
            <wp:extent cx="5759450" cy="850900"/>
            <wp:effectExtent l="0" t="0" r="0" b="6350"/>
            <wp:docPr id="438" name="Image 438" descr="Une image contenant texte, moniteur, intérieur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 438" descr="Une image contenant texte, moniteur, intérieur, capture d’écran&#10;&#10;Description générée automatiquement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03A71" w14:textId="77777777" w:rsidR="002F6083" w:rsidRDefault="002F6083" w:rsidP="00DE30F6"/>
    <w:p w14:paraId="3BB43C45" w14:textId="41631322" w:rsidR="002F6083" w:rsidRDefault="002F6083" w:rsidP="00DE30F6">
      <w:r w:rsidRPr="002F6083">
        <w:rPr>
          <w:noProof/>
        </w:rPr>
        <w:lastRenderedPageBreak/>
        <w:drawing>
          <wp:inline distT="0" distB="0" distL="0" distR="0" wp14:anchorId="10E1C809" wp14:editId="2FD8AF34">
            <wp:extent cx="5759450" cy="2265680"/>
            <wp:effectExtent l="0" t="0" r="0" b="1270"/>
            <wp:docPr id="439" name="Image 43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Image 439" descr="Une image contenant texte&#10;&#10;Description générée automatiquement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514E2" w14:textId="5434D020" w:rsidR="002F6083" w:rsidRDefault="00E21900" w:rsidP="00DE30F6">
      <w:r w:rsidRPr="00E21900">
        <w:rPr>
          <w:noProof/>
        </w:rPr>
        <w:drawing>
          <wp:inline distT="0" distB="0" distL="0" distR="0" wp14:anchorId="092149D9" wp14:editId="0E38AA38">
            <wp:extent cx="5759450" cy="965200"/>
            <wp:effectExtent l="0" t="0" r="0" b="6350"/>
            <wp:docPr id="440" name="Image 44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 440" descr="Une image contenant texte&#10;&#10;Description générée automatiquement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CEB63" w14:textId="77777777" w:rsidR="00C80AFD" w:rsidRDefault="00C80AFD" w:rsidP="00DE30F6"/>
    <w:p w14:paraId="7E931AEC" w14:textId="4E05E9B7" w:rsidR="00C80AFD" w:rsidRDefault="007B4F7D" w:rsidP="00DE30F6">
      <w:r w:rsidRPr="007B4F7D">
        <w:rPr>
          <w:noProof/>
        </w:rPr>
        <w:drawing>
          <wp:inline distT="0" distB="0" distL="0" distR="0" wp14:anchorId="53E3EEC4" wp14:editId="453C1DC4">
            <wp:extent cx="5759450" cy="2282190"/>
            <wp:effectExtent l="0" t="0" r="0" b="3810"/>
            <wp:docPr id="451" name="Image 451" descr="Une image contenant texte, moniteur, capture d’écran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Image 451" descr="Une image contenant texte, moniteur, capture d’écran, intérieur&#10;&#10;Description générée automatiquement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63F60" w14:textId="77777777" w:rsidR="007B4F7D" w:rsidRDefault="007B4F7D" w:rsidP="00DE30F6"/>
    <w:p w14:paraId="40279FC2" w14:textId="637BBD90" w:rsidR="007B4F7D" w:rsidRDefault="004C34CB" w:rsidP="00DE30F6">
      <w:r w:rsidRPr="004C34CB">
        <w:rPr>
          <w:noProof/>
        </w:rPr>
        <w:drawing>
          <wp:inline distT="0" distB="0" distL="0" distR="0" wp14:anchorId="1D2423BE" wp14:editId="6A093C87">
            <wp:extent cx="5759450" cy="1961515"/>
            <wp:effectExtent l="0" t="0" r="0" b="635"/>
            <wp:docPr id="452" name="Imag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C8F18" w14:textId="77777777" w:rsidR="00EA3381" w:rsidRDefault="00EA3381" w:rsidP="00DE30F6"/>
    <w:p w14:paraId="5691D680" w14:textId="55E57167" w:rsidR="003174F9" w:rsidRPr="00DE30F6" w:rsidRDefault="003174F9" w:rsidP="00DE30F6">
      <w:r w:rsidRPr="003174F9">
        <w:rPr>
          <w:noProof/>
        </w:rPr>
        <w:lastRenderedPageBreak/>
        <w:drawing>
          <wp:inline distT="0" distB="0" distL="0" distR="0" wp14:anchorId="5E3C6B03" wp14:editId="1B9451CC">
            <wp:extent cx="5759450" cy="1310005"/>
            <wp:effectExtent l="0" t="0" r="0" b="4445"/>
            <wp:docPr id="453" name="Image 453" descr="Une image contenant texte, moniteur, capture d’écran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Image 453" descr="Une image contenant texte, moniteur, capture d’écran, intérieur&#10;&#10;Description générée automatiquement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C5D19" w14:textId="2D54F568" w:rsidR="004948E5" w:rsidRDefault="004948E5" w:rsidP="004948E5">
      <w:pPr>
        <w:pStyle w:val="EFsous-tiquette"/>
      </w:pPr>
      <w:bookmarkStart w:id="11" w:name="_Toc122719569"/>
      <w:r>
        <w:t>Création de la connexion</w:t>
      </w:r>
      <w:r w:rsidR="00F645E4">
        <w:t xml:space="preserve"> VPN site-à-site</w:t>
      </w:r>
      <w:bookmarkEnd w:id="11"/>
    </w:p>
    <w:p w14:paraId="7A67C6D6" w14:textId="4FDBB1CB" w:rsidR="00F645E4" w:rsidRDefault="0028349D" w:rsidP="00F645E4">
      <w:r>
        <w:t>Tapez « Connexions VPN site à site » dans la barre de recherche</w:t>
      </w:r>
    </w:p>
    <w:p w14:paraId="06BA339C" w14:textId="77777777" w:rsidR="007D406F" w:rsidRDefault="007D406F" w:rsidP="00F645E4"/>
    <w:p w14:paraId="6832260D" w14:textId="3222C18B" w:rsidR="00F645E4" w:rsidRDefault="00F645E4" w:rsidP="00F645E4">
      <w:r w:rsidRPr="00F645E4">
        <w:rPr>
          <w:noProof/>
        </w:rPr>
        <w:drawing>
          <wp:inline distT="0" distB="0" distL="0" distR="0" wp14:anchorId="77554C86" wp14:editId="59EA7F89">
            <wp:extent cx="5759450" cy="2551430"/>
            <wp:effectExtent l="0" t="0" r="0" b="1270"/>
            <wp:docPr id="436" name="Image 436" descr="Une image contenant texte, moniteur, capture d’écran, 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 436" descr="Une image contenant texte, moniteur, capture d’écran, écran&#10;&#10;Description générée automatiquement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2620E" w14:textId="77777777" w:rsidR="002B1D0F" w:rsidRDefault="002B1D0F" w:rsidP="00F645E4"/>
    <w:p w14:paraId="01E3E22E" w14:textId="5032ACA7" w:rsidR="002B1D0F" w:rsidRDefault="00CD327F" w:rsidP="00F645E4">
      <w:r w:rsidRPr="00CD327F">
        <w:rPr>
          <w:noProof/>
        </w:rPr>
        <w:drawing>
          <wp:inline distT="0" distB="0" distL="0" distR="0" wp14:anchorId="43167070" wp14:editId="492DEAFC">
            <wp:extent cx="5759450" cy="611505"/>
            <wp:effectExtent l="0" t="0" r="0" b="0"/>
            <wp:docPr id="442" name="Imag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89B5C" w14:textId="77777777" w:rsidR="00BE588E" w:rsidRDefault="00BE588E" w:rsidP="00F645E4"/>
    <w:p w14:paraId="1190F2D6" w14:textId="192DF387" w:rsidR="00444150" w:rsidRDefault="00D40CC6" w:rsidP="00F645E4">
      <w:r w:rsidRPr="00D40CC6">
        <w:rPr>
          <w:noProof/>
        </w:rPr>
        <w:drawing>
          <wp:inline distT="0" distB="0" distL="0" distR="0" wp14:anchorId="12E4318D" wp14:editId="69FFECB9">
            <wp:extent cx="5759450" cy="2586355"/>
            <wp:effectExtent l="0" t="0" r="0" b="4445"/>
            <wp:docPr id="480" name="Image 480" descr="Une image contenant texte, capture d’écran, 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 480" descr="Une image contenant texte, capture d’écran, écran&#10;&#10;Description générée automatiquement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0006F" w14:textId="46F2CF9B" w:rsidR="0028349D" w:rsidRDefault="00124A19" w:rsidP="00F645E4">
      <w:r w:rsidRPr="00124A19">
        <w:rPr>
          <w:noProof/>
        </w:rPr>
        <w:lastRenderedPageBreak/>
        <w:drawing>
          <wp:inline distT="0" distB="0" distL="0" distR="0" wp14:anchorId="6C1353CF" wp14:editId="73E645F8">
            <wp:extent cx="5759450" cy="2816860"/>
            <wp:effectExtent l="0" t="0" r="0" b="2540"/>
            <wp:docPr id="444" name="Imag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789B5" w14:textId="0E578199" w:rsidR="0028349D" w:rsidRDefault="00650B00" w:rsidP="00F645E4">
      <w:r w:rsidRPr="00650B00">
        <w:rPr>
          <w:noProof/>
        </w:rPr>
        <w:drawing>
          <wp:inline distT="0" distB="0" distL="0" distR="0" wp14:anchorId="4E1395A9" wp14:editId="0F3F432E">
            <wp:extent cx="5759450" cy="424180"/>
            <wp:effectExtent l="0" t="0" r="0" b="0"/>
            <wp:docPr id="445" name="Imag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9EB2B" w14:textId="77777777" w:rsidR="00E76A3C" w:rsidRDefault="00E76A3C" w:rsidP="00F645E4"/>
    <w:p w14:paraId="4C61587D" w14:textId="23B21CCB" w:rsidR="00E76A3C" w:rsidRDefault="00E76A3C" w:rsidP="00F645E4">
      <w:r w:rsidRPr="00E76A3C">
        <w:rPr>
          <w:noProof/>
        </w:rPr>
        <w:drawing>
          <wp:inline distT="0" distB="0" distL="0" distR="0" wp14:anchorId="03075AD0" wp14:editId="4A4E1C5B">
            <wp:extent cx="5759450" cy="1304925"/>
            <wp:effectExtent l="0" t="0" r="0" b="9525"/>
            <wp:docPr id="446" name="Image 446" descr="Une image contenant texte, moniteur, capture d’écran, 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 446" descr="Une image contenant texte, moniteur, capture d’écran, écran&#10;&#10;Description générée automatiquement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FA6EA" w14:textId="77777777" w:rsidR="00C44F2F" w:rsidRDefault="00C44F2F" w:rsidP="00F645E4"/>
    <w:p w14:paraId="4F2FFB09" w14:textId="77777777" w:rsidR="00385C18" w:rsidRDefault="00CB5475" w:rsidP="00F645E4">
      <w:r>
        <w:t xml:space="preserve">Vous </w:t>
      </w:r>
      <w:r w:rsidR="00D90402">
        <w:t xml:space="preserve">remarquez qu’il y a </w:t>
      </w:r>
      <w:r w:rsidR="00423BAC">
        <w:t xml:space="preserve">possibilité d’avoir </w:t>
      </w:r>
      <w:r w:rsidR="00D90402">
        <w:t xml:space="preserve">deux tunnels VPN </w:t>
      </w:r>
      <w:r w:rsidR="00457062">
        <w:t>(</w:t>
      </w:r>
      <w:r w:rsidR="00423BAC">
        <w:t>donc avec deux paires d’adresse IP</w:t>
      </w:r>
      <w:r w:rsidR="00457062">
        <w:t>) pour des questions de</w:t>
      </w:r>
      <w:r w:rsidR="00D90402">
        <w:t xml:space="preserve"> haute disponibilité : </w:t>
      </w:r>
      <w:r w:rsidR="00457062">
        <w:t>si jamais un des tunne</w:t>
      </w:r>
      <w:r w:rsidR="00385C18">
        <w:t xml:space="preserve">ls devient inaccessible, le routage se fera à travers l’autre tunnel. </w:t>
      </w:r>
    </w:p>
    <w:p w14:paraId="1461DF09" w14:textId="77777777" w:rsidR="00385C18" w:rsidRDefault="00385C18" w:rsidP="00F645E4"/>
    <w:p w14:paraId="3863F7A9" w14:textId="061951C0" w:rsidR="00C44F2F" w:rsidRDefault="00385C18" w:rsidP="00F645E4">
      <w:r>
        <w:t xml:space="preserve">Vous </w:t>
      </w:r>
      <w:r w:rsidR="00CB5475">
        <w:t>allez maintenant</w:t>
      </w:r>
      <w:r w:rsidR="00F01E16">
        <w:t xml:space="preserve"> configurer un </w:t>
      </w:r>
      <w:r w:rsidR="00CB5475">
        <w:t xml:space="preserve">des deux </w:t>
      </w:r>
      <w:r w:rsidR="00F01E16">
        <w:t>tunnel</w:t>
      </w:r>
      <w:r w:rsidR="00CB5475">
        <w:t>s</w:t>
      </w:r>
      <w:r w:rsidR="00F01E16">
        <w:t xml:space="preserve"> VPN</w:t>
      </w:r>
      <w:r w:rsidR="00CB5475">
        <w:t> </w:t>
      </w:r>
      <w:r w:rsidR="00491B19">
        <w:t xml:space="preserve">(il n’est pas nécessaire de configurer les deux car c’est un </w:t>
      </w:r>
      <w:proofErr w:type="spellStart"/>
      <w:r w:rsidR="00491B19">
        <w:t>lab</w:t>
      </w:r>
      <w:proofErr w:type="spellEnd"/>
      <w:r w:rsidR="00491B19">
        <w:t xml:space="preserve"> vous n’avez </w:t>
      </w:r>
      <w:r w:rsidR="005A4CF4">
        <w:t xml:space="preserve">donc </w:t>
      </w:r>
      <w:r w:rsidR="00491B19">
        <w:t>pas besoin de</w:t>
      </w:r>
      <w:r w:rsidR="00EF25AE">
        <w:t xml:space="preserve"> </w:t>
      </w:r>
      <w:r w:rsidR="00BC2499">
        <w:t>redondance</w:t>
      </w:r>
      <w:r w:rsidR="00491B19">
        <w:t>) :</w:t>
      </w:r>
    </w:p>
    <w:p w14:paraId="3C74BDED" w14:textId="77777777" w:rsidR="00F3291B" w:rsidRDefault="00F3291B" w:rsidP="00F645E4"/>
    <w:p w14:paraId="7541B299" w14:textId="47526246" w:rsidR="00F3291B" w:rsidRDefault="00F3291B" w:rsidP="00F645E4">
      <w:r w:rsidRPr="00F3291B">
        <w:rPr>
          <w:noProof/>
        </w:rPr>
        <w:drawing>
          <wp:inline distT="0" distB="0" distL="0" distR="0" wp14:anchorId="3E90ED13" wp14:editId="55ACEE5D">
            <wp:extent cx="5759450" cy="2551430"/>
            <wp:effectExtent l="0" t="0" r="0" b="1270"/>
            <wp:docPr id="460" name="Imag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43024" w14:textId="77777777" w:rsidR="00502EEB" w:rsidRDefault="00502EEB" w:rsidP="00F645E4"/>
    <w:p w14:paraId="0FECC517" w14:textId="14D91486" w:rsidR="003759D1" w:rsidRDefault="00E329F4" w:rsidP="00F645E4">
      <w:r>
        <w:t xml:space="preserve">Attribuez une IP </w:t>
      </w:r>
      <w:r w:rsidR="0075160B">
        <w:t>publique à l’interface du tunnel VPN, notez la clé pr</w:t>
      </w:r>
      <w:r w:rsidR="000969D8">
        <w:t xml:space="preserve">é-partagée </w:t>
      </w:r>
      <w:r w:rsidR="00A4284E">
        <w:t xml:space="preserve">quelque part pour y revenir par la suite </w:t>
      </w:r>
      <w:r w:rsidR="000969D8">
        <w:t>et laissez les autres options par défaut :</w:t>
      </w:r>
      <w:r>
        <w:t xml:space="preserve"> </w:t>
      </w:r>
    </w:p>
    <w:p w14:paraId="6E37744B" w14:textId="77777777" w:rsidR="003759D1" w:rsidRDefault="003759D1" w:rsidP="00F645E4"/>
    <w:p w14:paraId="7BE14995" w14:textId="213FD68F" w:rsidR="00502EEB" w:rsidRDefault="00502EEB" w:rsidP="00F645E4">
      <w:r w:rsidRPr="00502EEB">
        <w:rPr>
          <w:noProof/>
        </w:rPr>
        <w:drawing>
          <wp:inline distT="0" distB="0" distL="0" distR="0" wp14:anchorId="2916FBF9" wp14:editId="196BD918">
            <wp:extent cx="5759450" cy="2164715"/>
            <wp:effectExtent l="0" t="0" r="0" b="6985"/>
            <wp:docPr id="461" name="Image 46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Image 461" descr="Une image contenant texte&#10;&#10;Description générée automatiquement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14F42" w14:textId="76432F43" w:rsidR="003A09C6" w:rsidRDefault="003A09C6" w:rsidP="009B20C4">
      <w:pPr>
        <w:pStyle w:val="EFsous-tiquette"/>
      </w:pPr>
      <w:bookmarkStart w:id="12" w:name="_Toc122719570"/>
      <w:r>
        <w:t>Configuration de la table de routage du VPC sur AWS</w:t>
      </w:r>
      <w:bookmarkEnd w:id="12"/>
    </w:p>
    <w:p w14:paraId="0A5439D1" w14:textId="2CD051DB" w:rsidR="009B20C4" w:rsidRDefault="00953245" w:rsidP="009B20C4">
      <w:r w:rsidRPr="00953245">
        <w:rPr>
          <w:noProof/>
        </w:rPr>
        <w:drawing>
          <wp:inline distT="0" distB="0" distL="0" distR="0" wp14:anchorId="4EE0F69B" wp14:editId="394ED88E">
            <wp:extent cx="5759450" cy="1043305"/>
            <wp:effectExtent l="0" t="0" r="0" b="4445"/>
            <wp:docPr id="447" name="Image 44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Image 447" descr="Une image contenant texte&#10;&#10;Description générée automatiquement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4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50AFC" w14:textId="77777777" w:rsidR="00953245" w:rsidRDefault="00953245" w:rsidP="009B20C4"/>
    <w:p w14:paraId="3A34EDFC" w14:textId="092F6ACA" w:rsidR="00953245" w:rsidRDefault="00D50867" w:rsidP="009B20C4">
      <w:r>
        <w:t>Cherchez la table de routage associée au sous-réseau sur lequel vous allez déployer vos machines virtuelles</w:t>
      </w:r>
      <w:r w:rsidR="0009052F">
        <w:t xml:space="preserve"> AWS</w:t>
      </w:r>
      <w:r>
        <w:t>.</w:t>
      </w:r>
      <w:r w:rsidR="0009052F">
        <w:t xml:space="preserve"> </w:t>
      </w:r>
    </w:p>
    <w:p w14:paraId="5F90353E" w14:textId="77777777" w:rsidR="00A63D6A" w:rsidRDefault="00A63D6A" w:rsidP="009B20C4"/>
    <w:p w14:paraId="36D16B97" w14:textId="767BA083" w:rsidR="00A63D6A" w:rsidRDefault="00A63D6A" w:rsidP="009B20C4">
      <w:r w:rsidRPr="00A63D6A">
        <w:rPr>
          <w:noProof/>
        </w:rPr>
        <w:drawing>
          <wp:inline distT="0" distB="0" distL="0" distR="0" wp14:anchorId="7FC9B4D3" wp14:editId="421491C2">
            <wp:extent cx="5759450" cy="1036955"/>
            <wp:effectExtent l="0" t="0" r="0" b="0"/>
            <wp:docPr id="449" name="Image 449" descr="Une image contenant texte, moniteur, écran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Image 449" descr="Une image contenant texte, moniteur, écran, capture d’écran&#10;&#10;Description générée automatiquement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889AF" w14:textId="77777777" w:rsidR="00C511B5" w:rsidRDefault="00C511B5" w:rsidP="009B20C4"/>
    <w:p w14:paraId="450E623B" w14:textId="1F2CA559" w:rsidR="00C511B5" w:rsidRDefault="00723DFA" w:rsidP="009B20C4">
      <w:r w:rsidRPr="00723DFA">
        <w:rPr>
          <w:noProof/>
        </w:rPr>
        <w:drawing>
          <wp:inline distT="0" distB="0" distL="0" distR="0" wp14:anchorId="0ED01064" wp14:editId="045BA4F8">
            <wp:extent cx="5759450" cy="2336165"/>
            <wp:effectExtent l="0" t="0" r="0" b="6985"/>
            <wp:docPr id="450" name="Imag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3589C" w14:textId="77777777" w:rsidR="00EA0769" w:rsidRDefault="00EA0769" w:rsidP="009B20C4"/>
    <w:p w14:paraId="544D3F57" w14:textId="709B0308" w:rsidR="00EA0769" w:rsidRDefault="00EA0769" w:rsidP="009B20C4">
      <w:r w:rsidRPr="00EA0769">
        <w:rPr>
          <w:noProof/>
        </w:rPr>
        <w:drawing>
          <wp:inline distT="0" distB="0" distL="0" distR="0" wp14:anchorId="05D04ED5" wp14:editId="46DFB436">
            <wp:extent cx="5759450" cy="2250440"/>
            <wp:effectExtent l="0" t="0" r="0" b="0"/>
            <wp:docPr id="454" name="Image 454" descr="Une image contenant texte, moniteur, capture d’écran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 454" descr="Une image contenant texte, moniteur, capture d’écran, intérieur&#10;&#10;Description générée automatiquement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1B0F7" w14:textId="77777777" w:rsidR="00CA4FE1" w:rsidRDefault="00CA4FE1" w:rsidP="009B20C4"/>
    <w:p w14:paraId="4EB6E097" w14:textId="517AA3F8" w:rsidR="00020991" w:rsidRDefault="00020991" w:rsidP="009B20C4">
      <w:r w:rsidRPr="00020991">
        <w:rPr>
          <w:noProof/>
        </w:rPr>
        <w:drawing>
          <wp:inline distT="0" distB="0" distL="0" distR="0" wp14:anchorId="68F13430" wp14:editId="44CFDD9C">
            <wp:extent cx="5759450" cy="763270"/>
            <wp:effectExtent l="0" t="0" r="0" b="0"/>
            <wp:docPr id="456" name="Imag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88287" w14:textId="77777777" w:rsidR="001C3810" w:rsidRDefault="001C3810" w:rsidP="009B20C4"/>
    <w:p w14:paraId="1F01DDE0" w14:textId="419364F5" w:rsidR="001C3810" w:rsidRPr="009B20C4" w:rsidRDefault="008641D1" w:rsidP="009B20C4">
      <w:r w:rsidRPr="008641D1">
        <w:rPr>
          <w:noProof/>
        </w:rPr>
        <w:drawing>
          <wp:inline distT="0" distB="0" distL="0" distR="0" wp14:anchorId="4E94EB70" wp14:editId="3E401383">
            <wp:extent cx="5759450" cy="2863850"/>
            <wp:effectExtent l="0" t="0" r="0" b="0"/>
            <wp:docPr id="457" name="Imag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6A6D0" w14:textId="14B5606A" w:rsidR="00E07A65" w:rsidRDefault="00E07A65" w:rsidP="00CF32E7">
      <w:pPr>
        <w:pStyle w:val="EFtiquette"/>
      </w:pPr>
      <w:bookmarkStart w:id="13" w:name="_Toc122719571"/>
      <w:r>
        <w:t>Configuration sur Azure</w:t>
      </w:r>
      <w:r w:rsidR="00336AEF">
        <w:t xml:space="preserve"> (encore)</w:t>
      </w:r>
      <w:bookmarkEnd w:id="13"/>
    </w:p>
    <w:p w14:paraId="7455C92F" w14:textId="115B74E2" w:rsidR="00F7408E" w:rsidRDefault="0024255F" w:rsidP="00E07A65">
      <w:pPr>
        <w:pStyle w:val="EFsous-tiquette"/>
      </w:pPr>
      <w:bookmarkStart w:id="14" w:name="_Toc122719572"/>
      <w:r>
        <w:t>Création de la passerelle de réseau local</w:t>
      </w:r>
      <w:r w:rsidR="0043083D">
        <w:t xml:space="preserve"> (LNG)</w:t>
      </w:r>
      <w:bookmarkEnd w:id="14"/>
    </w:p>
    <w:p w14:paraId="046A135D" w14:textId="4B895B53" w:rsidR="00F7408E" w:rsidRDefault="00025E85" w:rsidP="00F7408E">
      <w:r>
        <w:t xml:space="preserve">Une fois que le VPN côté Azure est créé il faut créer </w:t>
      </w:r>
      <w:r w:rsidRPr="00EE3A0A">
        <w:rPr>
          <w:b/>
          <w:bCs/>
        </w:rPr>
        <w:t>la représentation du VPN côté AWS dans Azure</w:t>
      </w:r>
      <w:r w:rsidR="00206E2D">
        <w:t xml:space="preserve">, pour cela il faut créer ce qu’on appelle une </w:t>
      </w:r>
      <w:r w:rsidR="00206E2D" w:rsidRPr="00EE3A0A">
        <w:rPr>
          <w:i/>
          <w:iCs/>
        </w:rPr>
        <w:t xml:space="preserve">local network </w:t>
      </w:r>
      <w:proofErr w:type="spellStart"/>
      <w:r w:rsidR="00206E2D" w:rsidRPr="00EE3A0A">
        <w:rPr>
          <w:i/>
          <w:iCs/>
        </w:rPr>
        <w:t>gateway</w:t>
      </w:r>
      <w:proofErr w:type="spellEnd"/>
      <w:r w:rsidR="00EE3A0A">
        <w:t>, « « passerelle de réseau local » (LNG)</w:t>
      </w:r>
    </w:p>
    <w:p w14:paraId="765120B5" w14:textId="77777777" w:rsidR="00922A35" w:rsidRDefault="00922A35" w:rsidP="00F7408E"/>
    <w:p w14:paraId="4EC1BC32" w14:textId="3C59B961" w:rsidR="00922A35" w:rsidRDefault="00922A35" w:rsidP="001924D2">
      <w:pPr>
        <w:jc w:val="center"/>
      </w:pPr>
      <w:r w:rsidRPr="00922A35">
        <w:rPr>
          <w:noProof/>
        </w:rPr>
        <w:lastRenderedPageBreak/>
        <w:drawing>
          <wp:inline distT="0" distB="0" distL="0" distR="0" wp14:anchorId="5929A4E4" wp14:editId="3187901B">
            <wp:extent cx="4577973" cy="1076606"/>
            <wp:effectExtent l="0" t="0" r="0" b="9525"/>
            <wp:docPr id="458" name="Image 458" descr="Une image contenant texte, capture d’écran, moniteur, 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 458" descr="Une image contenant texte, capture d’écran, moniteur, écran&#10;&#10;Description générée automatiquement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593149" cy="10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3F8C8" w14:textId="77777777" w:rsidR="001924D2" w:rsidRDefault="001924D2" w:rsidP="001924D2"/>
    <w:p w14:paraId="1D84FFBD" w14:textId="359CCA0F" w:rsidR="001924D2" w:rsidRDefault="00116B16" w:rsidP="00F7408E">
      <w:r w:rsidRPr="00116B16">
        <w:rPr>
          <w:noProof/>
        </w:rPr>
        <w:drawing>
          <wp:inline distT="0" distB="0" distL="0" distR="0" wp14:anchorId="5B008241" wp14:editId="0401F96F">
            <wp:extent cx="5759450" cy="1042035"/>
            <wp:effectExtent l="0" t="0" r="0" b="5715"/>
            <wp:docPr id="459" name="Image 45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Image 459" descr="Une image contenant texte&#10;&#10;Description générée automatiquement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D24B8" w14:textId="77777777" w:rsidR="00E01730" w:rsidRDefault="00E01730" w:rsidP="00F7408E"/>
    <w:p w14:paraId="00F22C9F" w14:textId="3112CFA9" w:rsidR="00E01730" w:rsidRDefault="00E01730" w:rsidP="00F7408E">
      <w:r w:rsidRPr="00E01730">
        <w:rPr>
          <w:noProof/>
        </w:rPr>
        <w:drawing>
          <wp:inline distT="0" distB="0" distL="0" distR="0" wp14:anchorId="39B566E7" wp14:editId="4A90A344">
            <wp:extent cx="5759450" cy="2447290"/>
            <wp:effectExtent l="0" t="0" r="0" b="0"/>
            <wp:docPr id="462" name="Image 462" descr="Une image contenant texte, capture d’écran, moniteur, 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 462" descr="Une image contenant texte, capture d’écran, moniteur, écran&#10;&#10;Description générée automatiquement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E99CE" w14:textId="77777777" w:rsidR="001924D2" w:rsidRDefault="001924D2" w:rsidP="00F7408E"/>
    <w:p w14:paraId="2934A3CA" w14:textId="1C37FEA2" w:rsidR="00540983" w:rsidRDefault="0039221C" w:rsidP="00F7408E">
      <w:r w:rsidRPr="0039221C">
        <w:rPr>
          <w:noProof/>
        </w:rPr>
        <w:drawing>
          <wp:inline distT="0" distB="0" distL="0" distR="0" wp14:anchorId="2B304054" wp14:editId="611D7F25">
            <wp:extent cx="5759450" cy="2443480"/>
            <wp:effectExtent l="0" t="0" r="0" b="0"/>
            <wp:docPr id="463" name="Image 46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Image 463" descr="Une image contenant texte&#10;&#10;Description générée automatiquement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F75B8" w14:textId="77777777" w:rsidR="0039221C" w:rsidRDefault="0039221C" w:rsidP="00F7408E"/>
    <w:p w14:paraId="60449676" w14:textId="54D6E820" w:rsidR="0039221C" w:rsidRDefault="004C0C16" w:rsidP="00F7408E">
      <w:r w:rsidRPr="004C0C16">
        <w:rPr>
          <w:noProof/>
        </w:rPr>
        <w:lastRenderedPageBreak/>
        <w:drawing>
          <wp:inline distT="0" distB="0" distL="0" distR="0" wp14:anchorId="5393E645" wp14:editId="76B62A4B">
            <wp:extent cx="5759450" cy="1330325"/>
            <wp:effectExtent l="0" t="0" r="0" b="3175"/>
            <wp:docPr id="464" name="Image 464" descr="Une image contenant texte, capture d’écran, 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 464" descr="Une image contenant texte, capture d’écran, écran&#10;&#10;Description générée automatiquement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9A38A" w14:textId="77777777" w:rsidR="009C58C1" w:rsidRDefault="009C58C1" w:rsidP="00F7408E"/>
    <w:p w14:paraId="125CFC04" w14:textId="4A7981F3" w:rsidR="009C58C1" w:rsidRDefault="009C58C1" w:rsidP="009C58C1">
      <w:pPr>
        <w:pStyle w:val="EFsous-tiquette"/>
      </w:pPr>
      <w:bookmarkStart w:id="15" w:name="_Toc122719573"/>
      <w:r>
        <w:t>Mise en place de la connexion</w:t>
      </w:r>
      <w:bookmarkEnd w:id="15"/>
    </w:p>
    <w:p w14:paraId="71C93DFC" w14:textId="63428C93" w:rsidR="009C58C1" w:rsidRDefault="009C58C1" w:rsidP="00F7408E">
      <w:r w:rsidRPr="009C58C1">
        <w:rPr>
          <w:noProof/>
        </w:rPr>
        <w:drawing>
          <wp:inline distT="0" distB="0" distL="0" distR="0" wp14:anchorId="0B17C1AA" wp14:editId="59AB6316">
            <wp:extent cx="5759450" cy="1353185"/>
            <wp:effectExtent l="0" t="0" r="0" b="0"/>
            <wp:docPr id="465" name="Imag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41E30" w14:textId="77777777" w:rsidR="006A5E0B" w:rsidRDefault="006A5E0B" w:rsidP="00F7408E"/>
    <w:p w14:paraId="59C5928D" w14:textId="4274F1DC" w:rsidR="006A5E0B" w:rsidRDefault="006A5E0B" w:rsidP="00F7408E">
      <w:r w:rsidRPr="006A5E0B">
        <w:rPr>
          <w:noProof/>
        </w:rPr>
        <w:drawing>
          <wp:inline distT="0" distB="0" distL="0" distR="0" wp14:anchorId="1B6F528D" wp14:editId="1ED7FFC1">
            <wp:extent cx="5759450" cy="840105"/>
            <wp:effectExtent l="0" t="0" r="0" b="0"/>
            <wp:docPr id="466" name="Image 466" descr="Une image contenant texte, capture d’écran, moniteur, 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 466" descr="Une image contenant texte, capture d’écran, moniteur, écran&#10;&#10;Description générée automatiquement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D2B8D" w14:textId="77777777" w:rsidR="004E54FB" w:rsidRDefault="004E54FB" w:rsidP="00F7408E"/>
    <w:p w14:paraId="08B746E8" w14:textId="7FFA5F9A" w:rsidR="004E54FB" w:rsidRDefault="004E54FB" w:rsidP="00F7408E">
      <w:r w:rsidRPr="004E54FB">
        <w:rPr>
          <w:noProof/>
        </w:rPr>
        <w:drawing>
          <wp:inline distT="0" distB="0" distL="0" distR="0" wp14:anchorId="43329CD8" wp14:editId="5A3E3EF7">
            <wp:extent cx="5759450" cy="2454910"/>
            <wp:effectExtent l="0" t="0" r="0" b="2540"/>
            <wp:docPr id="467" name="Image 46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Image 467" descr="Une image contenant texte&#10;&#10;Description générée automatiquement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AA8D1" w14:textId="77777777" w:rsidR="00360171" w:rsidRDefault="00360171" w:rsidP="00F7408E"/>
    <w:p w14:paraId="57E897D8" w14:textId="4F48EA87" w:rsidR="00360171" w:rsidRDefault="00360171" w:rsidP="00F7408E">
      <w:r w:rsidRPr="00360171">
        <w:rPr>
          <w:noProof/>
        </w:rPr>
        <w:lastRenderedPageBreak/>
        <w:drawing>
          <wp:inline distT="0" distB="0" distL="0" distR="0" wp14:anchorId="3B5A2C50" wp14:editId="390686BD">
            <wp:extent cx="5759450" cy="3188335"/>
            <wp:effectExtent l="0" t="0" r="0" b="0"/>
            <wp:docPr id="474" name="Image 474" descr="Une image contenant texte, capture d’écran, moniteur, 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 474" descr="Une image contenant texte, capture d’écran, moniteur, écran&#10;&#10;Description générée automatiquement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EB9EA" w14:textId="77777777" w:rsidR="002938C8" w:rsidRDefault="002938C8" w:rsidP="00F7408E"/>
    <w:p w14:paraId="2B15AE72" w14:textId="5FF9295C" w:rsidR="002938C8" w:rsidRDefault="002938C8" w:rsidP="00F7408E">
      <w:r w:rsidRPr="002938C8">
        <w:rPr>
          <w:noProof/>
        </w:rPr>
        <w:drawing>
          <wp:inline distT="0" distB="0" distL="0" distR="0" wp14:anchorId="74B49419" wp14:editId="13AF6EB4">
            <wp:extent cx="5759450" cy="3100070"/>
            <wp:effectExtent l="0" t="0" r="0" b="5080"/>
            <wp:docPr id="475" name="Image 47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Image 475" descr="Une image contenant texte&#10;&#10;Description générée automatiquement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252FE" w14:textId="77777777" w:rsidR="00C84407" w:rsidRDefault="00C84407" w:rsidP="00F7408E"/>
    <w:p w14:paraId="36A2F720" w14:textId="1BD2C9B0" w:rsidR="00C84407" w:rsidRDefault="00C84407" w:rsidP="00F7408E">
      <w:r w:rsidRPr="00C84407">
        <w:rPr>
          <w:noProof/>
        </w:rPr>
        <w:drawing>
          <wp:inline distT="0" distB="0" distL="0" distR="0" wp14:anchorId="00903245" wp14:editId="3284EDC1">
            <wp:extent cx="5759450" cy="1482725"/>
            <wp:effectExtent l="0" t="0" r="0" b="3175"/>
            <wp:docPr id="476" name="Image 476" descr="Une image contenant texte, capture d’écran, moniteur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 476" descr="Une image contenant texte, capture d’écran, moniteur, intérieur&#10;&#10;Description générée automatiquement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F3D93" w14:textId="77777777" w:rsidR="004F4D67" w:rsidRDefault="004F4D67" w:rsidP="00F7408E"/>
    <w:p w14:paraId="043CC39D" w14:textId="06C19D91" w:rsidR="004F4D67" w:rsidRDefault="002B47D6" w:rsidP="00F7408E">
      <w:r>
        <w:t>Votre tunnel VPN est prêt</w:t>
      </w:r>
      <w:r w:rsidR="008C2544">
        <w:t>, vous pouvez constater qu’il est fonctionnel :</w:t>
      </w:r>
    </w:p>
    <w:p w14:paraId="15D927FD" w14:textId="77777777" w:rsidR="00717FE9" w:rsidRDefault="00717FE9" w:rsidP="00F7408E"/>
    <w:p w14:paraId="2B47C508" w14:textId="0ED9B9D6" w:rsidR="008C2544" w:rsidRDefault="008C2544" w:rsidP="00F7408E">
      <w:r w:rsidRPr="008C2544">
        <w:rPr>
          <w:noProof/>
        </w:rPr>
        <w:lastRenderedPageBreak/>
        <w:drawing>
          <wp:inline distT="0" distB="0" distL="0" distR="0" wp14:anchorId="51BAEEE7" wp14:editId="4EC815B3">
            <wp:extent cx="5759450" cy="1356360"/>
            <wp:effectExtent l="0" t="0" r="0" b="0"/>
            <wp:docPr id="477" name="Image 477" descr="Une image contenant texte, moniteur, intérieur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Image 477" descr="Une image contenant texte, moniteur, intérieur, capture d’écran&#10;&#10;Description générée automatiquement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C96AF" w14:textId="77777777" w:rsidR="006438D9" w:rsidRDefault="006438D9" w:rsidP="00F7408E"/>
    <w:sectPr w:rsidR="006438D9" w:rsidSect="0076029D">
      <w:headerReference w:type="default" r:id="rId73"/>
      <w:footerReference w:type="default" r:id="rId74"/>
      <w:type w:val="continuous"/>
      <w:pgSz w:w="11906" w:h="16838" w:code="9"/>
      <w:pgMar w:top="1418" w:right="1418" w:bottom="1418" w:left="1418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690FF4" w14:textId="77777777" w:rsidR="00343B8F" w:rsidRDefault="00343B8F">
      <w:r>
        <w:separator/>
      </w:r>
    </w:p>
  </w:endnote>
  <w:endnote w:type="continuationSeparator" w:id="0">
    <w:p w14:paraId="590E0CFA" w14:textId="77777777" w:rsidR="00343B8F" w:rsidRDefault="00343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Gra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kRuehl">
    <w:charset w:val="B1"/>
    <w:family w:val="swiss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6417E" w14:textId="36AAB6E0" w:rsidR="00C25E6F" w:rsidRDefault="00AB3C20" w:rsidP="00F419BC">
    <w:pPr>
      <w:pStyle w:val="Pieddepage"/>
      <w:rPr>
        <w:spacing w:val="-6"/>
      </w:rPr>
    </w:pPr>
    <w:r>
      <w:rPr>
        <w:spacing w:val="-6"/>
      </w:rPr>
      <w:t>Easy</w:t>
    </w:r>
    <w:r w:rsidR="00CD0B01">
      <w:rPr>
        <w:spacing w:val="-6"/>
      </w:rPr>
      <w:t>F</w:t>
    </w:r>
    <w:r>
      <w:rPr>
        <w:spacing w:val="-6"/>
      </w:rPr>
      <w:t xml:space="preserve">ormer - </w:t>
    </w:r>
    <w:r w:rsidRPr="00F419BC">
      <w:t>12</w:t>
    </w:r>
    <w:r w:rsidR="00C25E6F">
      <w:rPr>
        <w:spacing w:val="-6"/>
      </w:rPr>
      <w:t xml:space="preserve"> rue des violettes</w:t>
    </w:r>
    <w:r w:rsidR="00C25E6F" w:rsidRPr="00F419BC">
      <w:rPr>
        <w:spacing w:val="-6"/>
      </w:rPr>
      <w:t xml:space="preserve"> </w:t>
    </w:r>
    <w:r w:rsidRPr="00F419BC">
      <w:rPr>
        <w:spacing w:val="-6"/>
      </w:rPr>
      <w:t>-</w:t>
    </w:r>
    <w:r>
      <w:rPr>
        <w:spacing w:val="-6"/>
      </w:rPr>
      <w:t xml:space="preserve"> 95000</w:t>
    </w:r>
    <w:r w:rsidR="00C25E6F">
      <w:rPr>
        <w:spacing w:val="-6"/>
      </w:rPr>
      <w:t xml:space="preserve"> Cergy</w:t>
    </w:r>
  </w:p>
  <w:p w14:paraId="049B57B8" w14:textId="44681999" w:rsidR="00C25E6F" w:rsidRDefault="00C25E6F" w:rsidP="00AB3C20">
    <w:pPr>
      <w:pStyle w:val="Pieddepage"/>
      <w:jc w:val="left"/>
      <w:rPr>
        <w:spacing w:val="-6"/>
      </w:rPr>
    </w:pPr>
    <w:r>
      <w:rPr>
        <w:spacing w:val="-6"/>
      </w:rPr>
      <w:t xml:space="preserve"> </w:t>
    </w:r>
    <w:r w:rsidR="00AB3C20">
      <w:rPr>
        <w:spacing w:val="-6"/>
      </w:rPr>
      <w:tab/>
    </w:r>
    <w:r>
      <w:rPr>
        <w:spacing w:val="-6"/>
      </w:rPr>
      <w:t xml:space="preserve">    E</w:t>
    </w:r>
    <w:r w:rsidR="00A86EA5">
      <w:rPr>
        <w:spacing w:val="-6"/>
      </w:rPr>
      <w:t>-</w:t>
    </w:r>
    <w:r w:rsidRPr="00F419BC">
      <w:rPr>
        <w:spacing w:val="-6"/>
      </w:rPr>
      <w:t xml:space="preserve">mail : </w:t>
    </w:r>
    <w:proofErr w:type="gramStart"/>
    <w:r w:rsidR="00CE1B05">
      <w:rPr>
        <w:spacing w:val="-6"/>
      </w:rPr>
      <w:t>info@easyformer</w:t>
    </w:r>
    <w:r w:rsidRPr="00F419BC">
      <w:rPr>
        <w:spacing w:val="-6"/>
      </w:rPr>
      <w:t>.fr</w:t>
    </w:r>
    <w:r>
      <w:rPr>
        <w:spacing w:val="-6"/>
      </w:rPr>
      <w:t xml:space="preserve"> </w:t>
    </w:r>
    <w:r w:rsidRPr="00F419BC">
      <w:rPr>
        <w:spacing w:val="-6"/>
      </w:rPr>
      <w:t xml:space="preserve"> </w:t>
    </w:r>
    <w:r w:rsidR="00A86EA5">
      <w:rPr>
        <w:spacing w:val="-6"/>
      </w:rPr>
      <w:t>-</w:t>
    </w:r>
    <w:proofErr w:type="gramEnd"/>
    <w:r w:rsidR="00AB3C20" w:rsidRPr="00F419BC">
      <w:rPr>
        <w:spacing w:val="-6"/>
      </w:rPr>
      <w:t xml:space="preserve"> </w:t>
    </w:r>
    <w:r w:rsidR="00A86EA5">
      <w:rPr>
        <w:spacing w:val="-6"/>
      </w:rPr>
      <w:t xml:space="preserve"> </w:t>
    </w:r>
    <w:r w:rsidR="00AB3C20" w:rsidRPr="00F419BC">
      <w:rPr>
        <w:spacing w:val="-6"/>
      </w:rPr>
      <w:t>Web</w:t>
    </w:r>
    <w:r w:rsidRPr="00F419BC">
      <w:rPr>
        <w:spacing w:val="-6"/>
      </w:rPr>
      <w:t xml:space="preserve"> :</w:t>
    </w:r>
    <w:r w:rsidR="00AB3C20">
      <w:rPr>
        <w:spacing w:val="-6"/>
      </w:rPr>
      <w:t xml:space="preserve"> </w:t>
    </w:r>
    <w:r w:rsidR="00AB3C20" w:rsidRPr="00AB3C20">
      <w:rPr>
        <w:spacing w:val="-6"/>
      </w:rPr>
      <w:t>www.easyformer.fr</w:t>
    </w:r>
  </w:p>
  <w:p w14:paraId="3C8A97BF" w14:textId="0683CB2A" w:rsidR="00AB3C20" w:rsidRPr="00F419BC" w:rsidRDefault="00AB3C20" w:rsidP="00AB3C20">
    <w:pPr>
      <w:pStyle w:val="Pieddepage"/>
      <w:jc w:val="left"/>
      <w:rPr>
        <w:spacing w:val="-6"/>
      </w:rPr>
    </w:pPr>
    <w:r>
      <w:rPr>
        <w:spacing w:val="-6"/>
      </w:rPr>
      <w:tab/>
      <w:t>Document réservé aux formateurs EasyFormer</w:t>
    </w:r>
  </w:p>
  <w:p w14:paraId="5680D242" w14:textId="77777777" w:rsidR="00C25E6F" w:rsidRPr="00F419BC" w:rsidRDefault="00C25E6F">
    <w:pPr>
      <w:pStyle w:val="Pieddepage"/>
      <w:spacing w:before="0" w:after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56" w:type="dxa"/>
      <w:tblInd w:w="-72" w:type="dxa"/>
      <w:tblBorders>
        <w:insideH w:val="single" w:sz="4" w:space="0" w:color="0A9E97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6237"/>
      <w:gridCol w:w="1701"/>
    </w:tblGrid>
    <w:tr w:rsidR="00C25E6F" w14:paraId="6FCC416E" w14:textId="77777777" w:rsidTr="007C6322">
      <w:trPr>
        <w:cantSplit/>
        <w:trHeight w:val="285"/>
      </w:trPr>
      <w:tc>
        <w:tcPr>
          <w:tcW w:w="1418" w:type="dxa"/>
          <w:vMerge w:val="restart"/>
        </w:tcPr>
        <w:p w14:paraId="35C73BA2" w14:textId="77777777" w:rsidR="00C25E6F" w:rsidRDefault="00C25E6F">
          <w:pPr>
            <w:spacing w:after="40"/>
            <w:ind w:left="-68" w:right="-68"/>
            <w:rPr>
              <w:rFonts w:ascii="Arial" w:hAnsi="Arial" w:cs="Arial"/>
              <w:bCs/>
              <w:spacing w:val="60"/>
              <w:sz w:val="24"/>
            </w:rPr>
          </w:pPr>
          <w:r>
            <w:object w:dxaOrig="960" w:dyaOrig="960" w14:anchorId="184EEEA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42.4pt;height:46.7pt" o:ole="">
                <v:imagedata r:id="rId1" o:title=""/>
              </v:shape>
              <o:OLEObject Type="Embed" ProgID="PBrush" ShapeID="_x0000_i1026" DrawAspect="Content" ObjectID="_1733333835" r:id="rId2"/>
            </w:object>
          </w:r>
        </w:p>
      </w:tc>
      <w:tc>
        <w:tcPr>
          <w:tcW w:w="6237" w:type="dxa"/>
          <w:vAlign w:val="center"/>
        </w:tcPr>
        <w:p w14:paraId="37477E29" w14:textId="25B4A241" w:rsidR="00C25E6F" w:rsidRDefault="00D22741">
          <w:pPr>
            <w:pStyle w:val="En-Tete"/>
            <w:spacing w:before="0" w:after="0"/>
          </w:pPr>
          <w:fldSimple w:instr=" STYLEREF Type-document \* MERGEFORMAT ">
            <w:r w:rsidR="00786B2C">
              <w:rPr>
                <w:noProof/>
              </w:rPr>
              <w:t>Création d’un VPN site à site entre Azure et AWS</w:t>
            </w:r>
          </w:fldSimple>
          <w:r w:rsidR="00C25E6F">
            <w:t xml:space="preserve">    </w:t>
          </w:r>
        </w:p>
      </w:tc>
      <w:tc>
        <w:tcPr>
          <w:tcW w:w="1701" w:type="dxa"/>
          <w:vAlign w:val="center"/>
        </w:tcPr>
        <w:p w14:paraId="4CBFA93C" w14:textId="77777777" w:rsidR="00C25E6F" w:rsidRDefault="00C25E6F">
          <w:pPr>
            <w:pStyle w:val="En-Tete"/>
            <w:spacing w:before="0" w:after="0"/>
            <w:ind w:right="-57"/>
            <w:jc w:val="right"/>
          </w:pPr>
          <w:r>
            <w:rPr>
              <w:snapToGrid w:val="0"/>
            </w:rPr>
            <w:t xml:space="preserve">Page </w:t>
          </w:r>
          <w:r>
            <w:rPr>
              <w:snapToGrid w:val="0"/>
            </w:rPr>
            <w:fldChar w:fldCharType="begin"/>
          </w:r>
          <w:r>
            <w:rPr>
              <w:snapToGrid w:val="0"/>
            </w:rPr>
            <w:instrText xml:space="preserve"> PAGE </w:instrText>
          </w:r>
          <w:r>
            <w:rPr>
              <w:snapToGrid w:val="0"/>
            </w:rPr>
            <w:fldChar w:fldCharType="separate"/>
          </w:r>
          <w:r>
            <w:rPr>
              <w:noProof/>
              <w:snapToGrid w:val="0"/>
            </w:rPr>
            <w:t>4</w:t>
          </w:r>
          <w:r>
            <w:rPr>
              <w:snapToGrid w:val="0"/>
            </w:rPr>
            <w:fldChar w:fldCharType="end"/>
          </w:r>
          <w:r>
            <w:rPr>
              <w:snapToGrid w:val="0"/>
            </w:rPr>
            <w:t xml:space="preserve"> sur </w:t>
          </w:r>
          <w:fldSimple w:instr=" NUMPAGES  \* MERGEFORMAT ">
            <w:r w:rsidRPr="00582198">
              <w:rPr>
                <w:noProof/>
                <w:snapToGrid w:val="0"/>
              </w:rPr>
              <w:t>4</w:t>
            </w:r>
          </w:fldSimple>
        </w:p>
      </w:tc>
    </w:tr>
    <w:tr w:rsidR="00C25E6F" w14:paraId="451A102B" w14:textId="77777777" w:rsidTr="007C6322">
      <w:trPr>
        <w:cantSplit/>
        <w:trHeight w:val="285"/>
      </w:trPr>
      <w:tc>
        <w:tcPr>
          <w:tcW w:w="1418" w:type="dxa"/>
          <w:vMerge/>
        </w:tcPr>
        <w:p w14:paraId="09F7029D" w14:textId="77777777" w:rsidR="00C25E6F" w:rsidRDefault="00C25E6F">
          <w:pPr>
            <w:ind w:left="68" w:right="-68"/>
          </w:pPr>
        </w:p>
      </w:tc>
      <w:tc>
        <w:tcPr>
          <w:tcW w:w="6237" w:type="dxa"/>
          <w:vAlign w:val="center"/>
        </w:tcPr>
        <w:p w14:paraId="642BF901" w14:textId="3CD22654" w:rsidR="00C25E6F" w:rsidRDefault="00C25E6F" w:rsidP="00F419BC">
          <w:pPr>
            <w:pStyle w:val="En-Tete"/>
            <w:spacing w:before="0" w:after="0"/>
          </w:pPr>
          <w:r>
            <w:t xml:space="preserve">© </w:t>
          </w:r>
          <w:r w:rsidR="001413A4">
            <w:t>EASYFORMER</w:t>
          </w:r>
          <w:r>
            <w:t xml:space="preserve"> 20</w:t>
          </w:r>
          <w:r w:rsidR="00881D51">
            <w:t>22</w:t>
          </w:r>
          <w:r>
            <w:t xml:space="preserve"> - Tous droits réservés</w:t>
          </w:r>
        </w:p>
      </w:tc>
      <w:tc>
        <w:tcPr>
          <w:tcW w:w="1701" w:type="dxa"/>
          <w:vAlign w:val="center"/>
        </w:tcPr>
        <w:p w14:paraId="05FC8F82" w14:textId="6F016D3F" w:rsidR="00C25E6F" w:rsidRDefault="00C25E6F">
          <w:pPr>
            <w:pStyle w:val="En-Tete"/>
            <w:spacing w:before="0" w:after="0"/>
            <w:ind w:right="-57"/>
            <w:jc w:val="right"/>
          </w:pPr>
          <w:r>
            <w:t xml:space="preserve">Date : </w:t>
          </w:r>
          <w:r>
            <w:rPr>
              <w:rStyle w:val="Rfrence"/>
              <w:sz w:val="18"/>
            </w:rPr>
            <w:fldChar w:fldCharType="begin"/>
          </w:r>
          <w:r>
            <w:rPr>
              <w:rStyle w:val="Rfrence"/>
              <w:sz w:val="18"/>
            </w:rPr>
            <w:instrText xml:space="preserve"> DATE \@ "dd/MM/yy" \* MERGEFORMAT </w:instrText>
          </w:r>
          <w:r>
            <w:rPr>
              <w:rStyle w:val="Rfrence"/>
              <w:sz w:val="18"/>
            </w:rPr>
            <w:fldChar w:fldCharType="separate"/>
          </w:r>
          <w:r w:rsidR="00F6404D">
            <w:rPr>
              <w:rStyle w:val="Rfrence"/>
              <w:noProof/>
              <w:sz w:val="18"/>
            </w:rPr>
            <w:t>23/12/22</w:t>
          </w:r>
          <w:r>
            <w:rPr>
              <w:rStyle w:val="Rfrence"/>
              <w:sz w:val="18"/>
            </w:rPr>
            <w:fldChar w:fldCharType="end"/>
          </w:r>
        </w:p>
      </w:tc>
    </w:tr>
  </w:tbl>
  <w:p w14:paraId="13EB2654" w14:textId="77777777" w:rsidR="00C25E6F" w:rsidRDefault="00C25E6F">
    <w:pPr>
      <w:pStyle w:val="Pieddepage"/>
      <w:ind w:left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B112D7" w14:textId="77777777" w:rsidR="00343B8F" w:rsidRDefault="00343B8F">
      <w:r>
        <w:separator/>
      </w:r>
    </w:p>
  </w:footnote>
  <w:footnote w:type="continuationSeparator" w:id="0">
    <w:p w14:paraId="3273921C" w14:textId="77777777" w:rsidR="00343B8F" w:rsidRDefault="00343B8F">
      <w:r>
        <w:continuationSeparator/>
      </w:r>
    </w:p>
  </w:footnote>
  <w:footnote w:id="1">
    <w:p w14:paraId="5D3AB7F6" w14:textId="77777777" w:rsidR="003249F4" w:rsidRDefault="003249F4" w:rsidP="003249F4">
      <w:pPr>
        <w:pStyle w:val="Notedebasdepage"/>
      </w:pPr>
      <w:r>
        <w:rPr>
          <w:rStyle w:val="Appelnotedebasdep"/>
        </w:rPr>
        <w:footnoteRef/>
      </w:r>
      <w:r>
        <w:t xml:space="preserve"> Basé sur cette vidéo : </w:t>
      </w:r>
      <w:hyperlink r:id="rId1" w:history="1">
        <w:r w:rsidRPr="00FC273C">
          <w:rPr>
            <w:rStyle w:val="Lienhypertexte"/>
          </w:rPr>
          <w:t>https://www.youtube.com/watch?v=oNgAhbTJ1LM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080" w:type="dxa"/>
      <w:tblInd w:w="637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080"/>
    </w:tblGrid>
    <w:tr w:rsidR="00C25E6F" w14:paraId="70E1EAC2" w14:textId="77777777">
      <w:trPr>
        <w:cantSplit/>
        <w:trHeight w:val="1416"/>
      </w:trPr>
      <w:tc>
        <w:tcPr>
          <w:tcW w:w="808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00BB2205" w14:textId="77777777" w:rsidR="00C25E6F" w:rsidRDefault="00C25E6F" w:rsidP="00821D49">
          <w:pPr>
            <w:pStyle w:val="En-tte"/>
            <w:jc w:val="center"/>
            <w:rPr>
              <w:color w:val="3A1D00"/>
              <w:spacing w:val="-6"/>
            </w:rPr>
          </w:pPr>
          <w:r w:rsidRPr="00733300">
            <w:rPr>
              <w:b/>
              <w:i/>
              <w:noProof/>
              <w:color w:val="3A1D00"/>
              <w:spacing w:val="-6"/>
            </w:rPr>
            <w:drawing>
              <wp:inline distT="0" distB="0" distL="0" distR="0" wp14:anchorId="6FB4624E" wp14:editId="762C3089">
                <wp:extent cx="1133475" cy="323850"/>
                <wp:effectExtent l="0" t="0" r="0" b="0"/>
                <wp:docPr id="310" name="Image 310" descr="F:\___save-a\Professionel\_1901\Easyformer\2017-01-03 save Easyformer\Identité visuelle\easyFormer- texte only (middle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7" descr="F:\___save-a\Professionel\_1901\Easyformer\2017-01-03 save Easyformer\Identité visuelle\easyFormer- texte only (middle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614CAE5" w14:textId="77777777" w:rsidR="00C25E6F" w:rsidRPr="00DB5F53" w:rsidRDefault="00C25E6F" w:rsidP="00821D49">
          <w:pPr>
            <w:pStyle w:val="En-tte"/>
            <w:jc w:val="center"/>
            <w:rPr>
              <w:rFonts w:cs="FrankRuehl"/>
              <w:b/>
              <w:i/>
              <w:color w:val="808080" w:themeColor="background1" w:themeShade="80"/>
              <w:lang w:bidi="he-IL"/>
            </w:rPr>
          </w:pPr>
          <w:r w:rsidRPr="00DB5F53">
            <w:rPr>
              <w:rFonts w:cs="FrankRuehl"/>
              <w:b/>
              <w:i/>
              <w:color w:val="808080" w:themeColor="background1" w:themeShade="80"/>
              <w:spacing w:val="-6"/>
              <w:lang w:bidi="he-IL"/>
            </w:rPr>
            <w:t>La formation à 360°</w:t>
          </w:r>
        </w:p>
        <w:p w14:paraId="06B88C10" w14:textId="77777777" w:rsidR="00C25E6F" w:rsidRDefault="00C25E6F">
          <w:pPr>
            <w:ind w:left="-68" w:right="-70"/>
            <w:jc w:val="center"/>
            <w:rPr>
              <w:rFonts w:ascii="Arial" w:hAnsi="Arial" w:cs="Arial"/>
              <w:color w:val="000000"/>
              <w:sz w:val="18"/>
            </w:rPr>
          </w:pPr>
        </w:p>
      </w:tc>
    </w:tr>
  </w:tbl>
  <w:p w14:paraId="25F80BBA" w14:textId="77777777" w:rsidR="00C25E6F" w:rsidRDefault="00C25E6F">
    <w:pPr>
      <w:pStyle w:val="MRS-Pictos-Conception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4" w:type="dxa"/>
      <w:tblInd w:w="70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033"/>
      <w:gridCol w:w="3047"/>
      <w:gridCol w:w="1134"/>
    </w:tblGrid>
    <w:tr w:rsidR="00C25E6F" w14:paraId="37963DBA" w14:textId="77777777" w:rsidTr="00E2722F">
      <w:trPr>
        <w:cantSplit/>
        <w:trHeight w:val="350"/>
      </w:trPr>
      <w:tc>
        <w:tcPr>
          <w:tcW w:w="5033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0843DC3D" w14:textId="7F645AFB" w:rsidR="00C25E6F" w:rsidRDefault="00D22741">
          <w:pPr>
            <w:pStyle w:val="En-Tete"/>
            <w:spacing w:before="0" w:after="0"/>
            <w:ind w:left="-68" w:right="0"/>
            <w:jc w:val="left"/>
          </w:pPr>
          <w:fldSimple w:instr=" STYLEREF &quot;Titre du document&quot; \* MERGEFORMAT ">
            <w:r w:rsidR="00786B2C">
              <w:rPr>
                <w:noProof/>
              </w:rPr>
              <w:t>TP MULTICLOUD</w:t>
            </w:r>
          </w:fldSimple>
        </w:p>
      </w:tc>
      <w:tc>
        <w:tcPr>
          <w:tcW w:w="3047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2E64B972" w14:textId="40B06A3B" w:rsidR="00C25E6F" w:rsidRDefault="00C25E6F">
          <w:pPr>
            <w:pStyle w:val="En-Tete"/>
            <w:spacing w:before="0" w:after="0"/>
            <w:ind w:left="-70" w:right="0"/>
            <w:jc w:val="left"/>
          </w:pPr>
          <w:r>
            <w:t xml:space="preserve">Référence : </w:t>
          </w:r>
          <w:fldSimple w:instr=" STYLEREF Titre-projet \* MERGEFORMAT ">
            <w:r w:rsidR="00786B2C">
              <w:rPr>
                <w:noProof/>
              </w:rPr>
              <w:t>TP-CLOUD-VPN</w:t>
            </w:r>
          </w:fldSimple>
        </w:p>
      </w:tc>
      <w:tc>
        <w:tcPr>
          <w:tcW w:w="1134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692B2779" w14:textId="495CF218" w:rsidR="00C25E6F" w:rsidRDefault="00C25E6F">
          <w:pPr>
            <w:pStyle w:val="En-Tete"/>
            <w:spacing w:before="0" w:after="0"/>
            <w:ind w:left="-70" w:right="0"/>
            <w:jc w:val="right"/>
          </w:pPr>
          <w:r>
            <w:t xml:space="preserve">Version : </w:t>
          </w:r>
          <w:fldSimple w:instr=" STYLEREF N°Version \* MERGEFORMAT ">
            <w:r w:rsidR="00786B2C" w:rsidRPr="00786B2C">
              <w:rPr>
                <w:b/>
                <w:bCs/>
                <w:noProof/>
              </w:rPr>
              <w:t>1</w:t>
            </w:r>
            <w:r w:rsidR="00786B2C">
              <w:rPr>
                <w:noProof/>
              </w:rPr>
              <w:t>.0</w:t>
            </w:r>
          </w:fldSimple>
        </w:p>
      </w:tc>
    </w:tr>
  </w:tbl>
  <w:p w14:paraId="19CACA36" w14:textId="77777777" w:rsidR="00C25E6F" w:rsidRDefault="00C25E6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582C2862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FFFFFF89"/>
    <w:multiLevelType w:val="singleLevel"/>
    <w:tmpl w:val="6DB2AFE4"/>
    <w:lvl w:ilvl="0">
      <w:start w:val="1"/>
      <w:numFmt w:val="bullet"/>
      <w:pStyle w:val="NumTableau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8346688"/>
    <w:multiLevelType w:val="hybridMultilevel"/>
    <w:tmpl w:val="097AFEB0"/>
    <w:lvl w:ilvl="0" w:tplc="FFFFFFFF">
      <w:start w:val="1"/>
      <w:numFmt w:val="upperLetter"/>
      <w:pStyle w:val="Sous-titreAlphabtique"/>
      <w:lvlText w:val="%1."/>
      <w:lvlJc w:val="left"/>
      <w:pPr>
        <w:tabs>
          <w:tab w:val="num" w:pos="388"/>
        </w:tabs>
        <w:ind w:left="369" w:hanging="341"/>
      </w:pPr>
      <w:rPr>
        <w:rFonts w:ascii="Arial" w:hAnsi="Arial" w:cs="Times New Roman" w:hint="default"/>
        <w:b/>
        <w:i w:val="0"/>
        <w:sz w:val="2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8EA27E3"/>
    <w:multiLevelType w:val="hybridMultilevel"/>
    <w:tmpl w:val="BEFA24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0C5370"/>
    <w:multiLevelType w:val="multilevel"/>
    <w:tmpl w:val="53208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262508"/>
    <w:multiLevelType w:val="hybridMultilevel"/>
    <w:tmpl w:val="07AEF15E"/>
    <w:lvl w:ilvl="0" w:tplc="0DE4455A">
      <w:numFmt w:val="bullet"/>
      <w:lvlText w:val="-"/>
      <w:lvlJc w:val="left"/>
      <w:pPr>
        <w:ind w:left="417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6" w15:restartNumberingAfterBreak="0">
    <w:nsid w:val="112314BF"/>
    <w:multiLevelType w:val="multilevel"/>
    <w:tmpl w:val="26FAB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F142E4"/>
    <w:multiLevelType w:val="hybridMultilevel"/>
    <w:tmpl w:val="7418553E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160162A2"/>
    <w:multiLevelType w:val="multilevel"/>
    <w:tmpl w:val="AA9A6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9D79DC"/>
    <w:multiLevelType w:val="hybridMultilevel"/>
    <w:tmpl w:val="82849F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DF05EC"/>
    <w:multiLevelType w:val="hybridMultilevel"/>
    <w:tmpl w:val="A352F4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2A4E46"/>
    <w:multiLevelType w:val="hybridMultilevel"/>
    <w:tmpl w:val="2C0648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AD3B66"/>
    <w:multiLevelType w:val="singleLevel"/>
    <w:tmpl w:val="A8AE854C"/>
    <w:lvl w:ilvl="0">
      <w:start w:val="1"/>
      <w:numFmt w:val="bullet"/>
      <w:pStyle w:val="Listepuces2"/>
      <w:lvlText w:val="–"/>
      <w:lvlJc w:val="left"/>
      <w:pPr>
        <w:tabs>
          <w:tab w:val="num" w:pos="0"/>
        </w:tabs>
        <w:ind w:left="708" w:hanging="283"/>
      </w:pPr>
      <w:rPr>
        <w:rFonts w:ascii="Times New Roman" w:hAnsi="Times New Roman" w:hint="default"/>
      </w:rPr>
    </w:lvl>
  </w:abstractNum>
  <w:abstractNum w:abstractNumId="13" w15:restartNumberingAfterBreak="0">
    <w:nsid w:val="1DDF2BB4"/>
    <w:multiLevelType w:val="hybridMultilevel"/>
    <w:tmpl w:val="6FD22E44"/>
    <w:lvl w:ilvl="0" w:tplc="040C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4" w15:restartNumberingAfterBreak="0">
    <w:nsid w:val="2CD107BA"/>
    <w:multiLevelType w:val="multilevel"/>
    <w:tmpl w:val="0FB4F2C2"/>
    <w:name w:val="EPMI - 1.1.1."/>
    <w:styleLink w:val="EPMI-111"/>
    <w:lvl w:ilvl="0">
      <w:start w:val="1"/>
      <w:numFmt w:val="decimal"/>
      <w:lvlText w:val="%1."/>
      <w:lvlJc w:val="left"/>
      <w:pPr>
        <w:ind w:left="340" w:hanging="340"/>
      </w:pPr>
      <w:rPr>
        <w:rFonts w:cs="Times New Roman" w:hint="default"/>
      </w:rPr>
    </w:lvl>
    <w:lvl w:ilvl="1">
      <w:start w:val="1"/>
      <w:numFmt w:val="decimal"/>
      <w:lvlRestart w:val="0"/>
      <w:lvlText w:val="%2.%1."/>
      <w:lvlJc w:val="left"/>
      <w:rPr>
        <w:rFonts w:cs="Times New Roman" w:hint="default"/>
      </w:rPr>
    </w:lvl>
    <w:lvl w:ilvl="2">
      <w:start w:val="1"/>
      <w:numFmt w:val="decimal"/>
      <w:lvlText w:val="%2.%1.%3."/>
      <w:lvlJc w:val="left"/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5" w15:restartNumberingAfterBreak="0">
    <w:nsid w:val="2D7062F1"/>
    <w:multiLevelType w:val="hybridMultilevel"/>
    <w:tmpl w:val="FC32B6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A6147D"/>
    <w:multiLevelType w:val="hybridMultilevel"/>
    <w:tmpl w:val="5C0E1B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654CA0"/>
    <w:multiLevelType w:val="hybridMultilevel"/>
    <w:tmpl w:val="B358DB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FE40D9"/>
    <w:multiLevelType w:val="multilevel"/>
    <w:tmpl w:val="CB66B9FA"/>
    <w:styleLink w:val="EPMINchapitemodule"/>
    <w:lvl w:ilvl="0">
      <w:start w:val="1"/>
      <w:numFmt w:val="decimal"/>
      <w:isLgl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40" w:hanging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19" w15:restartNumberingAfterBreak="0">
    <w:nsid w:val="3E172D86"/>
    <w:multiLevelType w:val="hybridMultilevel"/>
    <w:tmpl w:val="46E64464"/>
    <w:lvl w:ilvl="0" w:tplc="0DE4455A">
      <w:numFmt w:val="bullet"/>
      <w:lvlText w:val="-"/>
      <w:lvlJc w:val="left"/>
      <w:pPr>
        <w:ind w:left="417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267B6C"/>
    <w:multiLevelType w:val="multilevel"/>
    <w:tmpl w:val="0FB4F2C2"/>
    <w:name w:val="EPMI - 1.1.1.2"/>
    <w:numStyleLink w:val="EPMI-111"/>
  </w:abstractNum>
  <w:abstractNum w:abstractNumId="21" w15:restartNumberingAfterBreak="0">
    <w:nsid w:val="4A387E11"/>
    <w:multiLevelType w:val="hybridMultilevel"/>
    <w:tmpl w:val="336660C8"/>
    <w:lvl w:ilvl="0" w:tplc="040C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22" w15:restartNumberingAfterBreak="0">
    <w:nsid w:val="4EE72D09"/>
    <w:multiLevelType w:val="multilevel"/>
    <w:tmpl w:val="61BA8184"/>
    <w:lvl w:ilvl="0">
      <w:start w:val="1"/>
      <w:numFmt w:val="decimal"/>
      <w:pStyle w:val="EFchapitretitre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pStyle w:val="EFmoduletitre"/>
      <w:isLgl/>
      <w:lvlText w:val="%1.%2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pStyle w:val="EFtiquette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cs="Times New Roman" w:hint="default"/>
      </w:rPr>
    </w:lvl>
  </w:abstractNum>
  <w:abstractNum w:abstractNumId="23" w15:restartNumberingAfterBreak="0">
    <w:nsid w:val="5089644C"/>
    <w:multiLevelType w:val="hybridMultilevel"/>
    <w:tmpl w:val="E13E8D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586825"/>
    <w:multiLevelType w:val="multilevel"/>
    <w:tmpl w:val="597EC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EE076D2"/>
    <w:multiLevelType w:val="multilevel"/>
    <w:tmpl w:val="37E81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F5D4025"/>
    <w:multiLevelType w:val="singleLevel"/>
    <w:tmpl w:val="3392BBD0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2BC0579"/>
    <w:multiLevelType w:val="multilevel"/>
    <w:tmpl w:val="63482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96224D"/>
    <w:multiLevelType w:val="hybridMultilevel"/>
    <w:tmpl w:val="3C5E51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1F1FAB"/>
    <w:multiLevelType w:val="hybridMultilevel"/>
    <w:tmpl w:val="573E75B0"/>
    <w:lvl w:ilvl="0" w:tplc="040C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30" w15:restartNumberingAfterBreak="0">
    <w:nsid w:val="69220C99"/>
    <w:multiLevelType w:val="multilevel"/>
    <w:tmpl w:val="040C001D"/>
    <w:name w:val="EasyFormer 1.1.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7CB61294"/>
    <w:multiLevelType w:val="hybridMultilevel"/>
    <w:tmpl w:val="D884C1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9346064">
    <w:abstractNumId w:val="0"/>
  </w:num>
  <w:num w:numId="2" w16cid:durableId="1765494432">
    <w:abstractNumId w:val="1"/>
  </w:num>
  <w:num w:numId="3" w16cid:durableId="594359180">
    <w:abstractNumId w:val="26"/>
  </w:num>
  <w:num w:numId="4" w16cid:durableId="1702130241">
    <w:abstractNumId w:val="12"/>
  </w:num>
  <w:num w:numId="5" w16cid:durableId="49575933">
    <w:abstractNumId w:val="2"/>
  </w:num>
  <w:num w:numId="6" w16cid:durableId="1409691750">
    <w:abstractNumId w:val="22"/>
  </w:num>
  <w:num w:numId="7" w16cid:durableId="1552495992">
    <w:abstractNumId w:val="18"/>
  </w:num>
  <w:num w:numId="8" w16cid:durableId="379669821">
    <w:abstractNumId w:val="14"/>
  </w:num>
  <w:num w:numId="9" w16cid:durableId="2131625893">
    <w:abstractNumId w:val="25"/>
  </w:num>
  <w:num w:numId="10" w16cid:durableId="542911642">
    <w:abstractNumId w:val="4"/>
  </w:num>
  <w:num w:numId="11" w16cid:durableId="2026055884">
    <w:abstractNumId w:val="7"/>
  </w:num>
  <w:num w:numId="12" w16cid:durableId="472139912">
    <w:abstractNumId w:val="6"/>
  </w:num>
  <w:num w:numId="13" w16cid:durableId="1064789781">
    <w:abstractNumId w:val="27"/>
  </w:num>
  <w:num w:numId="14" w16cid:durableId="99584159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90436709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02519654">
    <w:abstractNumId w:val="11"/>
  </w:num>
  <w:num w:numId="17" w16cid:durableId="1163277289">
    <w:abstractNumId w:val="17"/>
  </w:num>
  <w:num w:numId="18" w16cid:durableId="964578386">
    <w:abstractNumId w:val="24"/>
  </w:num>
  <w:num w:numId="19" w16cid:durableId="156710249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4128011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1677438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97906513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752853912">
    <w:abstractNumId w:val="23"/>
  </w:num>
  <w:num w:numId="24" w16cid:durableId="2022000761">
    <w:abstractNumId w:val="13"/>
  </w:num>
  <w:num w:numId="25" w16cid:durableId="1043821484">
    <w:abstractNumId w:val="8"/>
  </w:num>
  <w:num w:numId="26" w16cid:durableId="115252949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76986484">
    <w:abstractNumId w:val="9"/>
  </w:num>
  <w:num w:numId="28" w16cid:durableId="924415430">
    <w:abstractNumId w:val="5"/>
  </w:num>
  <w:num w:numId="29" w16cid:durableId="1492871605">
    <w:abstractNumId w:val="19"/>
  </w:num>
  <w:num w:numId="30" w16cid:durableId="181078310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6970431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843086394">
    <w:abstractNumId w:val="31"/>
  </w:num>
  <w:num w:numId="33" w16cid:durableId="1906066653">
    <w:abstractNumId w:val="29"/>
  </w:num>
  <w:num w:numId="34" w16cid:durableId="144512511">
    <w:abstractNumId w:val="16"/>
  </w:num>
  <w:num w:numId="35" w16cid:durableId="599680607">
    <w:abstractNumId w:val="10"/>
  </w:num>
  <w:num w:numId="36" w16cid:durableId="987323202">
    <w:abstractNumId w:val="28"/>
  </w:num>
  <w:num w:numId="37" w16cid:durableId="150739779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53310738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871988149">
    <w:abstractNumId w:val="15"/>
  </w:num>
  <w:num w:numId="40" w16cid:durableId="601886449">
    <w:abstractNumId w:val="21"/>
  </w:num>
  <w:num w:numId="41" w16cid:durableId="480272113">
    <w:abstractNumId w:val="3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stylePaneSortMethod w:val="000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777"/>
    <w:rsid w:val="00000559"/>
    <w:rsid w:val="00000821"/>
    <w:rsid w:val="00000EA5"/>
    <w:rsid w:val="00000F0B"/>
    <w:rsid w:val="000017F0"/>
    <w:rsid w:val="000021C6"/>
    <w:rsid w:val="00002845"/>
    <w:rsid w:val="000028E0"/>
    <w:rsid w:val="00003BC9"/>
    <w:rsid w:val="0000401A"/>
    <w:rsid w:val="0000412B"/>
    <w:rsid w:val="000044D3"/>
    <w:rsid w:val="00004CFF"/>
    <w:rsid w:val="00005BEF"/>
    <w:rsid w:val="0000605F"/>
    <w:rsid w:val="000074CC"/>
    <w:rsid w:val="0000753B"/>
    <w:rsid w:val="000078DD"/>
    <w:rsid w:val="00007936"/>
    <w:rsid w:val="00007FF2"/>
    <w:rsid w:val="00011399"/>
    <w:rsid w:val="000115C9"/>
    <w:rsid w:val="00011D93"/>
    <w:rsid w:val="0001218F"/>
    <w:rsid w:val="000131DE"/>
    <w:rsid w:val="000132A5"/>
    <w:rsid w:val="000133DD"/>
    <w:rsid w:val="000138E5"/>
    <w:rsid w:val="0001483D"/>
    <w:rsid w:val="00015322"/>
    <w:rsid w:val="000158C9"/>
    <w:rsid w:val="00015D2C"/>
    <w:rsid w:val="0001698B"/>
    <w:rsid w:val="00016FB1"/>
    <w:rsid w:val="000173CD"/>
    <w:rsid w:val="000174F3"/>
    <w:rsid w:val="00017614"/>
    <w:rsid w:val="000177F6"/>
    <w:rsid w:val="00020991"/>
    <w:rsid w:val="0002154A"/>
    <w:rsid w:val="000215D5"/>
    <w:rsid w:val="00021C81"/>
    <w:rsid w:val="00021FD8"/>
    <w:rsid w:val="000231FC"/>
    <w:rsid w:val="00023A13"/>
    <w:rsid w:val="000248CC"/>
    <w:rsid w:val="00025E85"/>
    <w:rsid w:val="00026352"/>
    <w:rsid w:val="0002639B"/>
    <w:rsid w:val="00026496"/>
    <w:rsid w:val="0002691D"/>
    <w:rsid w:val="000276B0"/>
    <w:rsid w:val="000278BD"/>
    <w:rsid w:val="00027B48"/>
    <w:rsid w:val="00030D3F"/>
    <w:rsid w:val="000329BE"/>
    <w:rsid w:val="00032D90"/>
    <w:rsid w:val="00032F28"/>
    <w:rsid w:val="00034376"/>
    <w:rsid w:val="00034377"/>
    <w:rsid w:val="000352AE"/>
    <w:rsid w:val="0003553D"/>
    <w:rsid w:val="00037A8B"/>
    <w:rsid w:val="00037B8E"/>
    <w:rsid w:val="000403EB"/>
    <w:rsid w:val="00041510"/>
    <w:rsid w:val="000419BF"/>
    <w:rsid w:val="00041B0B"/>
    <w:rsid w:val="00041C35"/>
    <w:rsid w:val="00042020"/>
    <w:rsid w:val="00043767"/>
    <w:rsid w:val="00043C55"/>
    <w:rsid w:val="000441D5"/>
    <w:rsid w:val="000444B9"/>
    <w:rsid w:val="00044525"/>
    <w:rsid w:val="00044C1F"/>
    <w:rsid w:val="00045CF3"/>
    <w:rsid w:val="00046A89"/>
    <w:rsid w:val="000474EC"/>
    <w:rsid w:val="00047911"/>
    <w:rsid w:val="00047BEF"/>
    <w:rsid w:val="00050709"/>
    <w:rsid w:val="00050D52"/>
    <w:rsid w:val="0005203C"/>
    <w:rsid w:val="000523F2"/>
    <w:rsid w:val="00053321"/>
    <w:rsid w:val="00053B69"/>
    <w:rsid w:val="00053DD3"/>
    <w:rsid w:val="00054866"/>
    <w:rsid w:val="000548C3"/>
    <w:rsid w:val="00054DDF"/>
    <w:rsid w:val="00055DC9"/>
    <w:rsid w:val="00056621"/>
    <w:rsid w:val="000566E5"/>
    <w:rsid w:val="0005678C"/>
    <w:rsid w:val="00056CA8"/>
    <w:rsid w:val="00056D2D"/>
    <w:rsid w:val="00057629"/>
    <w:rsid w:val="00060F32"/>
    <w:rsid w:val="00061802"/>
    <w:rsid w:val="00062179"/>
    <w:rsid w:val="0006269C"/>
    <w:rsid w:val="00062743"/>
    <w:rsid w:val="0006295A"/>
    <w:rsid w:val="00062F7E"/>
    <w:rsid w:val="0006302F"/>
    <w:rsid w:val="00063992"/>
    <w:rsid w:val="00063A92"/>
    <w:rsid w:val="00063B83"/>
    <w:rsid w:val="00064110"/>
    <w:rsid w:val="00064316"/>
    <w:rsid w:val="000643DD"/>
    <w:rsid w:val="00065740"/>
    <w:rsid w:val="0006639D"/>
    <w:rsid w:val="00066526"/>
    <w:rsid w:val="0006662D"/>
    <w:rsid w:val="000666F8"/>
    <w:rsid w:val="000668EC"/>
    <w:rsid w:val="00066C57"/>
    <w:rsid w:val="00070D40"/>
    <w:rsid w:val="00073310"/>
    <w:rsid w:val="00073AF7"/>
    <w:rsid w:val="00073EA8"/>
    <w:rsid w:val="00074A08"/>
    <w:rsid w:val="00077055"/>
    <w:rsid w:val="00077569"/>
    <w:rsid w:val="00077D7F"/>
    <w:rsid w:val="000805A7"/>
    <w:rsid w:val="00081522"/>
    <w:rsid w:val="00081E3E"/>
    <w:rsid w:val="00082C58"/>
    <w:rsid w:val="00082C9B"/>
    <w:rsid w:val="00083037"/>
    <w:rsid w:val="00083041"/>
    <w:rsid w:val="000836CE"/>
    <w:rsid w:val="00083AD2"/>
    <w:rsid w:val="00084CD5"/>
    <w:rsid w:val="00085A03"/>
    <w:rsid w:val="00087465"/>
    <w:rsid w:val="00087553"/>
    <w:rsid w:val="0008762E"/>
    <w:rsid w:val="000878DE"/>
    <w:rsid w:val="0009052F"/>
    <w:rsid w:val="00090571"/>
    <w:rsid w:val="00090959"/>
    <w:rsid w:val="00090CF3"/>
    <w:rsid w:val="00091F24"/>
    <w:rsid w:val="0009225C"/>
    <w:rsid w:val="000923B1"/>
    <w:rsid w:val="00092AE0"/>
    <w:rsid w:val="00092AF5"/>
    <w:rsid w:val="00095169"/>
    <w:rsid w:val="000955DA"/>
    <w:rsid w:val="00096009"/>
    <w:rsid w:val="000969D8"/>
    <w:rsid w:val="00097011"/>
    <w:rsid w:val="000A2250"/>
    <w:rsid w:val="000A289F"/>
    <w:rsid w:val="000A30F0"/>
    <w:rsid w:val="000A4143"/>
    <w:rsid w:val="000A4687"/>
    <w:rsid w:val="000A4E1E"/>
    <w:rsid w:val="000A5AE5"/>
    <w:rsid w:val="000A5B8E"/>
    <w:rsid w:val="000A667F"/>
    <w:rsid w:val="000A6E60"/>
    <w:rsid w:val="000A6F87"/>
    <w:rsid w:val="000B0A2D"/>
    <w:rsid w:val="000B1DAB"/>
    <w:rsid w:val="000B28CF"/>
    <w:rsid w:val="000B35D8"/>
    <w:rsid w:val="000B4C01"/>
    <w:rsid w:val="000B4F4F"/>
    <w:rsid w:val="000B55AA"/>
    <w:rsid w:val="000B5BF0"/>
    <w:rsid w:val="000B63D3"/>
    <w:rsid w:val="000B703D"/>
    <w:rsid w:val="000C0AE0"/>
    <w:rsid w:val="000C0B60"/>
    <w:rsid w:val="000C191D"/>
    <w:rsid w:val="000C24EC"/>
    <w:rsid w:val="000C2812"/>
    <w:rsid w:val="000C2BB4"/>
    <w:rsid w:val="000C2E52"/>
    <w:rsid w:val="000C3466"/>
    <w:rsid w:val="000C3FCC"/>
    <w:rsid w:val="000C4CE0"/>
    <w:rsid w:val="000C5373"/>
    <w:rsid w:val="000C6524"/>
    <w:rsid w:val="000C6890"/>
    <w:rsid w:val="000C6D47"/>
    <w:rsid w:val="000C725E"/>
    <w:rsid w:val="000C7BB6"/>
    <w:rsid w:val="000D06FB"/>
    <w:rsid w:val="000D19E0"/>
    <w:rsid w:val="000D1B03"/>
    <w:rsid w:val="000D1C63"/>
    <w:rsid w:val="000D2C28"/>
    <w:rsid w:val="000D34D6"/>
    <w:rsid w:val="000D38D3"/>
    <w:rsid w:val="000D4215"/>
    <w:rsid w:val="000D4455"/>
    <w:rsid w:val="000D4948"/>
    <w:rsid w:val="000D496E"/>
    <w:rsid w:val="000D5695"/>
    <w:rsid w:val="000D6223"/>
    <w:rsid w:val="000D6427"/>
    <w:rsid w:val="000D6DB6"/>
    <w:rsid w:val="000D7739"/>
    <w:rsid w:val="000D7778"/>
    <w:rsid w:val="000D7B96"/>
    <w:rsid w:val="000E05E9"/>
    <w:rsid w:val="000E1666"/>
    <w:rsid w:val="000E16BE"/>
    <w:rsid w:val="000E172F"/>
    <w:rsid w:val="000E193D"/>
    <w:rsid w:val="000E1A1F"/>
    <w:rsid w:val="000E1BD7"/>
    <w:rsid w:val="000E1F63"/>
    <w:rsid w:val="000E1FFD"/>
    <w:rsid w:val="000E2809"/>
    <w:rsid w:val="000E2AC4"/>
    <w:rsid w:val="000E37B1"/>
    <w:rsid w:val="000E3A5C"/>
    <w:rsid w:val="000E3FD9"/>
    <w:rsid w:val="000E4414"/>
    <w:rsid w:val="000E4EBB"/>
    <w:rsid w:val="000E61E8"/>
    <w:rsid w:val="000E67F3"/>
    <w:rsid w:val="000E6CBA"/>
    <w:rsid w:val="000E75A3"/>
    <w:rsid w:val="000E78B5"/>
    <w:rsid w:val="000E7BF3"/>
    <w:rsid w:val="000E7EFE"/>
    <w:rsid w:val="000F030C"/>
    <w:rsid w:val="000F0753"/>
    <w:rsid w:val="000F0A7F"/>
    <w:rsid w:val="000F15CF"/>
    <w:rsid w:val="000F170C"/>
    <w:rsid w:val="000F1815"/>
    <w:rsid w:val="000F1973"/>
    <w:rsid w:val="000F1C68"/>
    <w:rsid w:val="000F1D07"/>
    <w:rsid w:val="000F29DC"/>
    <w:rsid w:val="000F385A"/>
    <w:rsid w:val="000F41B4"/>
    <w:rsid w:val="000F4519"/>
    <w:rsid w:val="000F4BF5"/>
    <w:rsid w:val="000F4D8D"/>
    <w:rsid w:val="000F6305"/>
    <w:rsid w:val="000F6D0C"/>
    <w:rsid w:val="000F74E3"/>
    <w:rsid w:val="000F763A"/>
    <w:rsid w:val="000F7727"/>
    <w:rsid w:val="00100215"/>
    <w:rsid w:val="00100F9E"/>
    <w:rsid w:val="00101DE4"/>
    <w:rsid w:val="001025C7"/>
    <w:rsid w:val="00102770"/>
    <w:rsid w:val="00103862"/>
    <w:rsid w:val="0010387B"/>
    <w:rsid w:val="00103D35"/>
    <w:rsid w:val="0010482A"/>
    <w:rsid w:val="00104E8E"/>
    <w:rsid w:val="00105407"/>
    <w:rsid w:val="001054BB"/>
    <w:rsid w:val="001054E3"/>
    <w:rsid w:val="00105C77"/>
    <w:rsid w:val="001063EE"/>
    <w:rsid w:val="00107D07"/>
    <w:rsid w:val="00110734"/>
    <w:rsid w:val="00110803"/>
    <w:rsid w:val="00110A4E"/>
    <w:rsid w:val="00111421"/>
    <w:rsid w:val="0011194E"/>
    <w:rsid w:val="00111B82"/>
    <w:rsid w:val="001125E9"/>
    <w:rsid w:val="001126EA"/>
    <w:rsid w:val="00112841"/>
    <w:rsid w:val="0011438B"/>
    <w:rsid w:val="00114E61"/>
    <w:rsid w:val="00115BD0"/>
    <w:rsid w:val="001162B0"/>
    <w:rsid w:val="00116B16"/>
    <w:rsid w:val="00116FD5"/>
    <w:rsid w:val="00117076"/>
    <w:rsid w:val="00120A77"/>
    <w:rsid w:val="00120A8C"/>
    <w:rsid w:val="00120FD3"/>
    <w:rsid w:val="00123FEB"/>
    <w:rsid w:val="001243BC"/>
    <w:rsid w:val="001244BC"/>
    <w:rsid w:val="00124A19"/>
    <w:rsid w:val="001256A7"/>
    <w:rsid w:val="00125B48"/>
    <w:rsid w:val="00125C3F"/>
    <w:rsid w:val="00126917"/>
    <w:rsid w:val="00126B29"/>
    <w:rsid w:val="00126EC6"/>
    <w:rsid w:val="00127434"/>
    <w:rsid w:val="00130831"/>
    <w:rsid w:val="00131CEE"/>
    <w:rsid w:val="00131FE2"/>
    <w:rsid w:val="00132466"/>
    <w:rsid w:val="001325A0"/>
    <w:rsid w:val="001331C0"/>
    <w:rsid w:val="00133E6D"/>
    <w:rsid w:val="00134913"/>
    <w:rsid w:val="0013498A"/>
    <w:rsid w:val="001349C3"/>
    <w:rsid w:val="00135622"/>
    <w:rsid w:val="0013694C"/>
    <w:rsid w:val="00136D71"/>
    <w:rsid w:val="001373E9"/>
    <w:rsid w:val="00137C6C"/>
    <w:rsid w:val="00140AB4"/>
    <w:rsid w:val="001413A4"/>
    <w:rsid w:val="001420EC"/>
    <w:rsid w:val="00142EE3"/>
    <w:rsid w:val="001431B3"/>
    <w:rsid w:val="00143EF6"/>
    <w:rsid w:val="001443EF"/>
    <w:rsid w:val="00144775"/>
    <w:rsid w:val="00145AB8"/>
    <w:rsid w:val="00145F4D"/>
    <w:rsid w:val="0014652A"/>
    <w:rsid w:val="00146737"/>
    <w:rsid w:val="00146D97"/>
    <w:rsid w:val="0014728B"/>
    <w:rsid w:val="00147D3B"/>
    <w:rsid w:val="00150008"/>
    <w:rsid w:val="00150566"/>
    <w:rsid w:val="0015119C"/>
    <w:rsid w:val="001515C2"/>
    <w:rsid w:val="00151C78"/>
    <w:rsid w:val="00152679"/>
    <w:rsid w:val="001528E9"/>
    <w:rsid w:val="00153112"/>
    <w:rsid w:val="00153D85"/>
    <w:rsid w:val="001542C7"/>
    <w:rsid w:val="00154501"/>
    <w:rsid w:val="00154BA3"/>
    <w:rsid w:val="001550E7"/>
    <w:rsid w:val="0015521C"/>
    <w:rsid w:val="0015572B"/>
    <w:rsid w:val="00155DD7"/>
    <w:rsid w:val="001560F5"/>
    <w:rsid w:val="00157A87"/>
    <w:rsid w:val="00160020"/>
    <w:rsid w:val="001619A6"/>
    <w:rsid w:val="00161CB0"/>
    <w:rsid w:val="00161D3F"/>
    <w:rsid w:val="00162F7F"/>
    <w:rsid w:val="00163AB7"/>
    <w:rsid w:val="00163DBF"/>
    <w:rsid w:val="00164260"/>
    <w:rsid w:val="0016483F"/>
    <w:rsid w:val="00165370"/>
    <w:rsid w:val="00165702"/>
    <w:rsid w:val="001657DA"/>
    <w:rsid w:val="00165909"/>
    <w:rsid w:val="00165ECD"/>
    <w:rsid w:val="00166593"/>
    <w:rsid w:val="001667D1"/>
    <w:rsid w:val="0016693C"/>
    <w:rsid w:val="00167507"/>
    <w:rsid w:val="00167CD2"/>
    <w:rsid w:val="001704EE"/>
    <w:rsid w:val="00170588"/>
    <w:rsid w:val="001708BF"/>
    <w:rsid w:val="00170958"/>
    <w:rsid w:val="00170C52"/>
    <w:rsid w:val="0017120A"/>
    <w:rsid w:val="00171D5E"/>
    <w:rsid w:val="001723EB"/>
    <w:rsid w:val="00173361"/>
    <w:rsid w:val="00173499"/>
    <w:rsid w:val="00173740"/>
    <w:rsid w:val="00173D42"/>
    <w:rsid w:val="00173D58"/>
    <w:rsid w:val="001741C6"/>
    <w:rsid w:val="001747ED"/>
    <w:rsid w:val="0017488F"/>
    <w:rsid w:val="001748B9"/>
    <w:rsid w:val="00175DB0"/>
    <w:rsid w:val="00175F32"/>
    <w:rsid w:val="001762F3"/>
    <w:rsid w:val="00176C25"/>
    <w:rsid w:val="00177DDF"/>
    <w:rsid w:val="0018085D"/>
    <w:rsid w:val="001809F2"/>
    <w:rsid w:val="00180AAC"/>
    <w:rsid w:val="00181013"/>
    <w:rsid w:val="00181218"/>
    <w:rsid w:val="00181D62"/>
    <w:rsid w:val="00182A23"/>
    <w:rsid w:val="00183112"/>
    <w:rsid w:val="00183237"/>
    <w:rsid w:val="00184475"/>
    <w:rsid w:val="00185B82"/>
    <w:rsid w:val="00185C2A"/>
    <w:rsid w:val="001866EE"/>
    <w:rsid w:val="00187C67"/>
    <w:rsid w:val="00190007"/>
    <w:rsid w:val="00190C15"/>
    <w:rsid w:val="00190F7E"/>
    <w:rsid w:val="00190FE1"/>
    <w:rsid w:val="001913FC"/>
    <w:rsid w:val="00191944"/>
    <w:rsid w:val="001924D2"/>
    <w:rsid w:val="001926A6"/>
    <w:rsid w:val="0019307A"/>
    <w:rsid w:val="001930F9"/>
    <w:rsid w:val="001931ED"/>
    <w:rsid w:val="00196A25"/>
    <w:rsid w:val="00197C9D"/>
    <w:rsid w:val="001A0A84"/>
    <w:rsid w:val="001A0C59"/>
    <w:rsid w:val="001A1684"/>
    <w:rsid w:val="001A18D6"/>
    <w:rsid w:val="001A1F4E"/>
    <w:rsid w:val="001A242B"/>
    <w:rsid w:val="001A2740"/>
    <w:rsid w:val="001A3260"/>
    <w:rsid w:val="001A3DA8"/>
    <w:rsid w:val="001A41EA"/>
    <w:rsid w:val="001A4312"/>
    <w:rsid w:val="001A44AC"/>
    <w:rsid w:val="001A4598"/>
    <w:rsid w:val="001A4B43"/>
    <w:rsid w:val="001A5655"/>
    <w:rsid w:val="001A56DC"/>
    <w:rsid w:val="001A594B"/>
    <w:rsid w:val="001A59DF"/>
    <w:rsid w:val="001A5C16"/>
    <w:rsid w:val="001A5F2C"/>
    <w:rsid w:val="001A65B4"/>
    <w:rsid w:val="001A6E0A"/>
    <w:rsid w:val="001A6F3D"/>
    <w:rsid w:val="001B0FD2"/>
    <w:rsid w:val="001B2329"/>
    <w:rsid w:val="001B3642"/>
    <w:rsid w:val="001B3FBD"/>
    <w:rsid w:val="001B414D"/>
    <w:rsid w:val="001B454E"/>
    <w:rsid w:val="001B4A69"/>
    <w:rsid w:val="001B5395"/>
    <w:rsid w:val="001B56A9"/>
    <w:rsid w:val="001B7BE1"/>
    <w:rsid w:val="001B7FAE"/>
    <w:rsid w:val="001C101C"/>
    <w:rsid w:val="001C10DF"/>
    <w:rsid w:val="001C1232"/>
    <w:rsid w:val="001C1AF4"/>
    <w:rsid w:val="001C27AB"/>
    <w:rsid w:val="001C2F8B"/>
    <w:rsid w:val="001C3361"/>
    <w:rsid w:val="001C3482"/>
    <w:rsid w:val="001C3810"/>
    <w:rsid w:val="001C3854"/>
    <w:rsid w:val="001C448A"/>
    <w:rsid w:val="001C4732"/>
    <w:rsid w:val="001C4920"/>
    <w:rsid w:val="001C7AE0"/>
    <w:rsid w:val="001D0741"/>
    <w:rsid w:val="001D0AB8"/>
    <w:rsid w:val="001D2C83"/>
    <w:rsid w:val="001D3492"/>
    <w:rsid w:val="001D4777"/>
    <w:rsid w:val="001D54A1"/>
    <w:rsid w:val="001E0D17"/>
    <w:rsid w:val="001E12ED"/>
    <w:rsid w:val="001E1A8C"/>
    <w:rsid w:val="001E1F35"/>
    <w:rsid w:val="001E232E"/>
    <w:rsid w:val="001E2437"/>
    <w:rsid w:val="001E2A98"/>
    <w:rsid w:val="001E334D"/>
    <w:rsid w:val="001E334F"/>
    <w:rsid w:val="001E36A3"/>
    <w:rsid w:val="001E3736"/>
    <w:rsid w:val="001E4440"/>
    <w:rsid w:val="001E5126"/>
    <w:rsid w:val="001E66C3"/>
    <w:rsid w:val="001E6882"/>
    <w:rsid w:val="001F0357"/>
    <w:rsid w:val="001F0765"/>
    <w:rsid w:val="001F1290"/>
    <w:rsid w:val="001F12C1"/>
    <w:rsid w:val="001F1716"/>
    <w:rsid w:val="001F179A"/>
    <w:rsid w:val="001F17A6"/>
    <w:rsid w:val="001F282E"/>
    <w:rsid w:val="001F2B35"/>
    <w:rsid w:val="001F2E86"/>
    <w:rsid w:val="001F2F04"/>
    <w:rsid w:val="00200272"/>
    <w:rsid w:val="00200B33"/>
    <w:rsid w:val="0020133D"/>
    <w:rsid w:val="00201486"/>
    <w:rsid w:val="0020201B"/>
    <w:rsid w:val="0020211E"/>
    <w:rsid w:val="0020278F"/>
    <w:rsid w:val="00202A55"/>
    <w:rsid w:val="00203D2A"/>
    <w:rsid w:val="002049B5"/>
    <w:rsid w:val="00204A0F"/>
    <w:rsid w:val="00204A81"/>
    <w:rsid w:val="002050EB"/>
    <w:rsid w:val="002055B2"/>
    <w:rsid w:val="00205D72"/>
    <w:rsid w:val="002063C5"/>
    <w:rsid w:val="00206751"/>
    <w:rsid w:val="0020678D"/>
    <w:rsid w:val="00206B76"/>
    <w:rsid w:val="00206E2D"/>
    <w:rsid w:val="00210806"/>
    <w:rsid w:val="00210ADA"/>
    <w:rsid w:val="00211111"/>
    <w:rsid w:val="00212538"/>
    <w:rsid w:val="002129AF"/>
    <w:rsid w:val="00215633"/>
    <w:rsid w:val="0021578E"/>
    <w:rsid w:val="00216274"/>
    <w:rsid w:val="00216864"/>
    <w:rsid w:val="00216E0E"/>
    <w:rsid w:val="00217301"/>
    <w:rsid w:val="00217BC3"/>
    <w:rsid w:val="002202F9"/>
    <w:rsid w:val="0022158A"/>
    <w:rsid w:val="002219E6"/>
    <w:rsid w:val="00222773"/>
    <w:rsid w:val="00223A88"/>
    <w:rsid w:val="00224268"/>
    <w:rsid w:val="00224476"/>
    <w:rsid w:val="00224CAD"/>
    <w:rsid w:val="00224F6B"/>
    <w:rsid w:val="002266FA"/>
    <w:rsid w:val="0022737D"/>
    <w:rsid w:val="0022776D"/>
    <w:rsid w:val="002301FD"/>
    <w:rsid w:val="002317C6"/>
    <w:rsid w:val="00231DA3"/>
    <w:rsid w:val="002327B6"/>
    <w:rsid w:val="002328EB"/>
    <w:rsid w:val="0023334B"/>
    <w:rsid w:val="002335C3"/>
    <w:rsid w:val="00233D38"/>
    <w:rsid w:val="00233F0F"/>
    <w:rsid w:val="002347B0"/>
    <w:rsid w:val="00234918"/>
    <w:rsid w:val="00235780"/>
    <w:rsid w:val="00236351"/>
    <w:rsid w:val="002365C7"/>
    <w:rsid w:val="00236710"/>
    <w:rsid w:val="00237011"/>
    <w:rsid w:val="00237DB1"/>
    <w:rsid w:val="002408F6"/>
    <w:rsid w:val="00240A83"/>
    <w:rsid w:val="002418E4"/>
    <w:rsid w:val="00241D08"/>
    <w:rsid w:val="002421BF"/>
    <w:rsid w:val="00242233"/>
    <w:rsid w:val="002423B7"/>
    <w:rsid w:val="0024255F"/>
    <w:rsid w:val="00242665"/>
    <w:rsid w:val="002426C5"/>
    <w:rsid w:val="0024340D"/>
    <w:rsid w:val="00243B4C"/>
    <w:rsid w:val="00244030"/>
    <w:rsid w:val="00244E28"/>
    <w:rsid w:val="00244F1A"/>
    <w:rsid w:val="002466E8"/>
    <w:rsid w:val="00246E3F"/>
    <w:rsid w:val="00247042"/>
    <w:rsid w:val="0025166C"/>
    <w:rsid w:val="002537A2"/>
    <w:rsid w:val="00253AA5"/>
    <w:rsid w:val="002545FE"/>
    <w:rsid w:val="00255872"/>
    <w:rsid w:val="00255D93"/>
    <w:rsid w:val="0025612B"/>
    <w:rsid w:val="00257462"/>
    <w:rsid w:val="00260087"/>
    <w:rsid w:val="00260361"/>
    <w:rsid w:val="0026130A"/>
    <w:rsid w:val="00261457"/>
    <w:rsid w:val="0026152E"/>
    <w:rsid w:val="00261A4F"/>
    <w:rsid w:val="00261C8E"/>
    <w:rsid w:val="002624BA"/>
    <w:rsid w:val="00262886"/>
    <w:rsid w:val="0026353C"/>
    <w:rsid w:val="0026359A"/>
    <w:rsid w:val="00263954"/>
    <w:rsid w:val="002644CC"/>
    <w:rsid w:val="00264A15"/>
    <w:rsid w:val="00264E03"/>
    <w:rsid w:val="00264E89"/>
    <w:rsid w:val="00265E74"/>
    <w:rsid w:val="00266F12"/>
    <w:rsid w:val="0026710F"/>
    <w:rsid w:val="0026721A"/>
    <w:rsid w:val="00267878"/>
    <w:rsid w:val="002702D3"/>
    <w:rsid w:val="0027035B"/>
    <w:rsid w:val="0027060B"/>
    <w:rsid w:val="00271298"/>
    <w:rsid w:val="002714C2"/>
    <w:rsid w:val="00271DDD"/>
    <w:rsid w:val="0027213E"/>
    <w:rsid w:val="00272B14"/>
    <w:rsid w:val="002731C1"/>
    <w:rsid w:val="00273369"/>
    <w:rsid w:val="00273501"/>
    <w:rsid w:val="0027384F"/>
    <w:rsid w:val="00273901"/>
    <w:rsid w:val="00274862"/>
    <w:rsid w:val="00274BBA"/>
    <w:rsid w:val="00274EC1"/>
    <w:rsid w:val="0027620B"/>
    <w:rsid w:val="002766E8"/>
    <w:rsid w:val="00280891"/>
    <w:rsid w:val="00281CEB"/>
    <w:rsid w:val="002822EE"/>
    <w:rsid w:val="00282C85"/>
    <w:rsid w:val="0028349D"/>
    <w:rsid w:val="00284EE5"/>
    <w:rsid w:val="00285702"/>
    <w:rsid w:val="002857DE"/>
    <w:rsid w:val="002863D1"/>
    <w:rsid w:val="0028679D"/>
    <w:rsid w:val="002873C7"/>
    <w:rsid w:val="002901D5"/>
    <w:rsid w:val="002907C5"/>
    <w:rsid w:val="002908AC"/>
    <w:rsid w:val="00290A72"/>
    <w:rsid w:val="00291CF2"/>
    <w:rsid w:val="0029260B"/>
    <w:rsid w:val="00292672"/>
    <w:rsid w:val="002927D6"/>
    <w:rsid w:val="0029292B"/>
    <w:rsid w:val="00292F08"/>
    <w:rsid w:val="002938C8"/>
    <w:rsid w:val="00293E8F"/>
    <w:rsid w:val="00294430"/>
    <w:rsid w:val="002A1482"/>
    <w:rsid w:val="002A2CB4"/>
    <w:rsid w:val="002A327C"/>
    <w:rsid w:val="002A36AA"/>
    <w:rsid w:val="002A3F14"/>
    <w:rsid w:val="002A4025"/>
    <w:rsid w:val="002A4161"/>
    <w:rsid w:val="002A4B35"/>
    <w:rsid w:val="002A5613"/>
    <w:rsid w:val="002A5675"/>
    <w:rsid w:val="002A583B"/>
    <w:rsid w:val="002A5E22"/>
    <w:rsid w:val="002A6001"/>
    <w:rsid w:val="002A725B"/>
    <w:rsid w:val="002A7436"/>
    <w:rsid w:val="002A7516"/>
    <w:rsid w:val="002B0BA1"/>
    <w:rsid w:val="002B0E81"/>
    <w:rsid w:val="002B1C82"/>
    <w:rsid w:val="002B1D0F"/>
    <w:rsid w:val="002B2085"/>
    <w:rsid w:val="002B2265"/>
    <w:rsid w:val="002B2659"/>
    <w:rsid w:val="002B2853"/>
    <w:rsid w:val="002B2C91"/>
    <w:rsid w:val="002B3A3E"/>
    <w:rsid w:val="002B450D"/>
    <w:rsid w:val="002B47D6"/>
    <w:rsid w:val="002B47F0"/>
    <w:rsid w:val="002B49BA"/>
    <w:rsid w:val="002B4B80"/>
    <w:rsid w:val="002B4EA4"/>
    <w:rsid w:val="002B5304"/>
    <w:rsid w:val="002B5680"/>
    <w:rsid w:val="002B5F8D"/>
    <w:rsid w:val="002B63AD"/>
    <w:rsid w:val="002B6849"/>
    <w:rsid w:val="002B6C88"/>
    <w:rsid w:val="002B7364"/>
    <w:rsid w:val="002B7576"/>
    <w:rsid w:val="002C05DA"/>
    <w:rsid w:val="002C0982"/>
    <w:rsid w:val="002C0B23"/>
    <w:rsid w:val="002C3644"/>
    <w:rsid w:val="002C372C"/>
    <w:rsid w:val="002C378E"/>
    <w:rsid w:val="002C3D76"/>
    <w:rsid w:val="002C3F13"/>
    <w:rsid w:val="002C52BE"/>
    <w:rsid w:val="002C550C"/>
    <w:rsid w:val="002C5ED2"/>
    <w:rsid w:val="002C64CC"/>
    <w:rsid w:val="002C66AE"/>
    <w:rsid w:val="002C6E46"/>
    <w:rsid w:val="002C7095"/>
    <w:rsid w:val="002C7223"/>
    <w:rsid w:val="002C7668"/>
    <w:rsid w:val="002C78A1"/>
    <w:rsid w:val="002C7B25"/>
    <w:rsid w:val="002C7B9D"/>
    <w:rsid w:val="002C7BDA"/>
    <w:rsid w:val="002C7D2F"/>
    <w:rsid w:val="002D09F5"/>
    <w:rsid w:val="002D0F15"/>
    <w:rsid w:val="002D110F"/>
    <w:rsid w:val="002D12D2"/>
    <w:rsid w:val="002D266D"/>
    <w:rsid w:val="002D26D2"/>
    <w:rsid w:val="002D2F2A"/>
    <w:rsid w:val="002D372C"/>
    <w:rsid w:val="002D3E35"/>
    <w:rsid w:val="002D41CC"/>
    <w:rsid w:val="002D4B78"/>
    <w:rsid w:val="002D5BAB"/>
    <w:rsid w:val="002D6889"/>
    <w:rsid w:val="002D68A7"/>
    <w:rsid w:val="002D6B0E"/>
    <w:rsid w:val="002D6D6D"/>
    <w:rsid w:val="002D74E9"/>
    <w:rsid w:val="002D7C66"/>
    <w:rsid w:val="002D7DD4"/>
    <w:rsid w:val="002E10D1"/>
    <w:rsid w:val="002E1771"/>
    <w:rsid w:val="002E2542"/>
    <w:rsid w:val="002E2CB8"/>
    <w:rsid w:val="002E2F7B"/>
    <w:rsid w:val="002E33B4"/>
    <w:rsid w:val="002E3803"/>
    <w:rsid w:val="002E529D"/>
    <w:rsid w:val="002E55D8"/>
    <w:rsid w:val="002E5D4E"/>
    <w:rsid w:val="002E5F9B"/>
    <w:rsid w:val="002E694A"/>
    <w:rsid w:val="002E6D61"/>
    <w:rsid w:val="002E6F4F"/>
    <w:rsid w:val="002E7852"/>
    <w:rsid w:val="002F06A0"/>
    <w:rsid w:val="002F06FC"/>
    <w:rsid w:val="002F083E"/>
    <w:rsid w:val="002F0C1F"/>
    <w:rsid w:val="002F0C51"/>
    <w:rsid w:val="002F1084"/>
    <w:rsid w:val="002F12A1"/>
    <w:rsid w:val="002F1AA5"/>
    <w:rsid w:val="002F3456"/>
    <w:rsid w:val="002F3ED5"/>
    <w:rsid w:val="002F4449"/>
    <w:rsid w:val="002F4D57"/>
    <w:rsid w:val="002F4D78"/>
    <w:rsid w:val="002F51CB"/>
    <w:rsid w:val="002F6083"/>
    <w:rsid w:val="002F622B"/>
    <w:rsid w:val="002F73F0"/>
    <w:rsid w:val="00300998"/>
    <w:rsid w:val="00300A0A"/>
    <w:rsid w:val="0030200D"/>
    <w:rsid w:val="00302DD8"/>
    <w:rsid w:val="00304186"/>
    <w:rsid w:val="00304300"/>
    <w:rsid w:val="003045B3"/>
    <w:rsid w:val="0030566F"/>
    <w:rsid w:val="00305C9B"/>
    <w:rsid w:val="00307648"/>
    <w:rsid w:val="00307D64"/>
    <w:rsid w:val="00312497"/>
    <w:rsid w:val="00312686"/>
    <w:rsid w:val="00312EA9"/>
    <w:rsid w:val="003138E4"/>
    <w:rsid w:val="0031421C"/>
    <w:rsid w:val="00314E12"/>
    <w:rsid w:val="003150DE"/>
    <w:rsid w:val="00315494"/>
    <w:rsid w:val="003157BE"/>
    <w:rsid w:val="00316351"/>
    <w:rsid w:val="003174F9"/>
    <w:rsid w:val="003174FF"/>
    <w:rsid w:val="00317C9C"/>
    <w:rsid w:val="00320B87"/>
    <w:rsid w:val="00320ED1"/>
    <w:rsid w:val="00321741"/>
    <w:rsid w:val="00321954"/>
    <w:rsid w:val="00322148"/>
    <w:rsid w:val="00323012"/>
    <w:rsid w:val="00323284"/>
    <w:rsid w:val="00323BE2"/>
    <w:rsid w:val="00323C4D"/>
    <w:rsid w:val="00324234"/>
    <w:rsid w:val="003244EB"/>
    <w:rsid w:val="003249F4"/>
    <w:rsid w:val="00325128"/>
    <w:rsid w:val="0032577F"/>
    <w:rsid w:val="00325BFA"/>
    <w:rsid w:val="00325F8B"/>
    <w:rsid w:val="0032606F"/>
    <w:rsid w:val="003266BD"/>
    <w:rsid w:val="0032671B"/>
    <w:rsid w:val="00326996"/>
    <w:rsid w:val="00326CF4"/>
    <w:rsid w:val="00326ED1"/>
    <w:rsid w:val="003273B6"/>
    <w:rsid w:val="0033095B"/>
    <w:rsid w:val="003318FC"/>
    <w:rsid w:val="00331BD2"/>
    <w:rsid w:val="00332CD6"/>
    <w:rsid w:val="00332DAC"/>
    <w:rsid w:val="003342C3"/>
    <w:rsid w:val="00334E29"/>
    <w:rsid w:val="003367AF"/>
    <w:rsid w:val="00336AEF"/>
    <w:rsid w:val="0033709E"/>
    <w:rsid w:val="0034070A"/>
    <w:rsid w:val="00341316"/>
    <w:rsid w:val="00341D85"/>
    <w:rsid w:val="00342A88"/>
    <w:rsid w:val="00342BB0"/>
    <w:rsid w:val="00343742"/>
    <w:rsid w:val="00343903"/>
    <w:rsid w:val="00343B8F"/>
    <w:rsid w:val="00343C5F"/>
    <w:rsid w:val="00343DB4"/>
    <w:rsid w:val="003440F2"/>
    <w:rsid w:val="0034497F"/>
    <w:rsid w:val="0034542D"/>
    <w:rsid w:val="0034560C"/>
    <w:rsid w:val="00345FAB"/>
    <w:rsid w:val="00346E30"/>
    <w:rsid w:val="00347B8A"/>
    <w:rsid w:val="00347E30"/>
    <w:rsid w:val="00347E4F"/>
    <w:rsid w:val="003508E5"/>
    <w:rsid w:val="00350DE8"/>
    <w:rsid w:val="003515D5"/>
    <w:rsid w:val="00352230"/>
    <w:rsid w:val="00352832"/>
    <w:rsid w:val="0035430B"/>
    <w:rsid w:val="003550EE"/>
    <w:rsid w:val="00357857"/>
    <w:rsid w:val="00357B30"/>
    <w:rsid w:val="00360171"/>
    <w:rsid w:val="0036083E"/>
    <w:rsid w:val="003638E3"/>
    <w:rsid w:val="00364640"/>
    <w:rsid w:val="0036471F"/>
    <w:rsid w:val="00365A65"/>
    <w:rsid w:val="00365F45"/>
    <w:rsid w:val="00367040"/>
    <w:rsid w:val="00367908"/>
    <w:rsid w:val="00367C54"/>
    <w:rsid w:val="00370077"/>
    <w:rsid w:val="00370407"/>
    <w:rsid w:val="00370BD0"/>
    <w:rsid w:val="0037277B"/>
    <w:rsid w:val="003738C2"/>
    <w:rsid w:val="00374218"/>
    <w:rsid w:val="00374220"/>
    <w:rsid w:val="00374349"/>
    <w:rsid w:val="00374F00"/>
    <w:rsid w:val="003755D1"/>
    <w:rsid w:val="003759D1"/>
    <w:rsid w:val="00375B10"/>
    <w:rsid w:val="00376074"/>
    <w:rsid w:val="003765DC"/>
    <w:rsid w:val="00376CEC"/>
    <w:rsid w:val="00376D08"/>
    <w:rsid w:val="00377230"/>
    <w:rsid w:val="00381231"/>
    <w:rsid w:val="003821C3"/>
    <w:rsid w:val="003829B8"/>
    <w:rsid w:val="00382D5A"/>
    <w:rsid w:val="003840FA"/>
    <w:rsid w:val="0038498C"/>
    <w:rsid w:val="003853A4"/>
    <w:rsid w:val="00385698"/>
    <w:rsid w:val="003858F3"/>
    <w:rsid w:val="00385B3B"/>
    <w:rsid w:val="00385C18"/>
    <w:rsid w:val="00386098"/>
    <w:rsid w:val="00386683"/>
    <w:rsid w:val="00386884"/>
    <w:rsid w:val="0038700E"/>
    <w:rsid w:val="003877B1"/>
    <w:rsid w:val="0038797D"/>
    <w:rsid w:val="00387FA7"/>
    <w:rsid w:val="00391276"/>
    <w:rsid w:val="00391AF8"/>
    <w:rsid w:val="0039221C"/>
    <w:rsid w:val="0039266B"/>
    <w:rsid w:val="00392D86"/>
    <w:rsid w:val="003932DE"/>
    <w:rsid w:val="0039525B"/>
    <w:rsid w:val="0039575F"/>
    <w:rsid w:val="00395FEE"/>
    <w:rsid w:val="0039639C"/>
    <w:rsid w:val="00396927"/>
    <w:rsid w:val="00397F24"/>
    <w:rsid w:val="003A09C6"/>
    <w:rsid w:val="003A124E"/>
    <w:rsid w:val="003A1B85"/>
    <w:rsid w:val="003A1F92"/>
    <w:rsid w:val="003A243B"/>
    <w:rsid w:val="003A261E"/>
    <w:rsid w:val="003A2994"/>
    <w:rsid w:val="003A2A35"/>
    <w:rsid w:val="003A35FA"/>
    <w:rsid w:val="003A3BD7"/>
    <w:rsid w:val="003A3E16"/>
    <w:rsid w:val="003A40A0"/>
    <w:rsid w:val="003A4AD6"/>
    <w:rsid w:val="003A4B42"/>
    <w:rsid w:val="003A4DC3"/>
    <w:rsid w:val="003A5B25"/>
    <w:rsid w:val="003A5EE2"/>
    <w:rsid w:val="003A672B"/>
    <w:rsid w:val="003A7188"/>
    <w:rsid w:val="003A796D"/>
    <w:rsid w:val="003B001E"/>
    <w:rsid w:val="003B0E19"/>
    <w:rsid w:val="003B1C35"/>
    <w:rsid w:val="003B3343"/>
    <w:rsid w:val="003B3859"/>
    <w:rsid w:val="003B3FA3"/>
    <w:rsid w:val="003B411D"/>
    <w:rsid w:val="003B5498"/>
    <w:rsid w:val="003B5937"/>
    <w:rsid w:val="003B62E3"/>
    <w:rsid w:val="003C07B2"/>
    <w:rsid w:val="003C373A"/>
    <w:rsid w:val="003C39BB"/>
    <w:rsid w:val="003C3FCC"/>
    <w:rsid w:val="003C3FE0"/>
    <w:rsid w:val="003C4020"/>
    <w:rsid w:val="003C4231"/>
    <w:rsid w:val="003C4762"/>
    <w:rsid w:val="003C50EF"/>
    <w:rsid w:val="003C7000"/>
    <w:rsid w:val="003C700A"/>
    <w:rsid w:val="003C7962"/>
    <w:rsid w:val="003D10E6"/>
    <w:rsid w:val="003D14AB"/>
    <w:rsid w:val="003D14BB"/>
    <w:rsid w:val="003D1642"/>
    <w:rsid w:val="003D17AE"/>
    <w:rsid w:val="003D1FC4"/>
    <w:rsid w:val="003D2253"/>
    <w:rsid w:val="003D2373"/>
    <w:rsid w:val="003D26FC"/>
    <w:rsid w:val="003D2A10"/>
    <w:rsid w:val="003D2C70"/>
    <w:rsid w:val="003D3086"/>
    <w:rsid w:val="003D3BA2"/>
    <w:rsid w:val="003D48F6"/>
    <w:rsid w:val="003D4995"/>
    <w:rsid w:val="003D4A61"/>
    <w:rsid w:val="003D4CB8"/>
    <w:rsid w:val="003D4E0D"/>
    <w:rsid w:val="003D52FB"/>
    <w:rsid w:val="003D54D9"/>
    <w:rsid w:val="003D585B"/>
    <w:rsid w:val="003E0054"/>
    <w:rsid w:val="003E017B"/>
    <w:rsid w:val="003E2E13"/>
    <w:rsid w:val="003E3808"/>
    <w:rsid w:val="003E3F7D"/>
    <w:rsid w:val="003E4CD3"/>
    <w:rsid w:val="003E4EE3"/>
    <w:rsid w:val="003E569A"/>
    <w:rsid w:val="003E578D"/>
    <w:rsid w:val="003E6034"/>
    <w:rsid w:val="003E6909"/>
    <w:rsid w:val="003E699F"/>
    <w:rsid w:val="003E69BC"/>
    <w:rsid w:val="003E6FDF"/>
    <w:rsid w:val="003E72B9"/>
    <w:rsid w:val="003E7E9D"/>
    <w:rsid w:val="003E7F7A"/>
    <w:rsid w:val="003F0981"/>
    <w:rsid w:val="003F0D36"/>
    <w:rsid w:val="003F1045"/>
    <w:rsid w:val="003F16F9"/>
    <w:rsid w:val="003F2605"/>
    <w:rsid w:val="003F2974"/>
    <w:rsid w:val="003F2E6C"/>
    <w:rsid w:val="003F3D32"/>
    <w:rsid w:val="003F3DA5"/>
    <w:rsid w:val="003F4051"/>
    <w:rsid w:val="003F43AD"/>
    <w:rsid w:val="003F46AD"/>
    <w:rsid w:val="003F476D"/>
    <w:rsid w:val="003F58C9"/>
    <w:rsid w:val="003F644A"/>
    <w:rsid w:val="003F7963"/>
    <w:rsid w:val="0040030B"/>
    <w:rsid w:val="00400565"/>
    <w:rsid w:val="00400E73"/>
    <w:rsid w:val="00401502"/>
    <w:rsid w:val="00401DFC"/>
    <w:rsid w:val="00402512"/>
    <w:rsid w:val="00402688"/>
    <w:rsid w:val="00403B66"/>
    <w:rsid w:val="00403DBD"/>
    <w:rsid w:val="0040579D"/>
    <w:rsid w:val="0040618F"/>
    <w:rsid w:val="004067DD"/>
    <w:rsid w:val="0040690A"/>
    <w:rsid w:val="0040734A"/>
    <w:rsid w:val="0041043D"/>
    <w:rsid w:val="004115AA"/>
    <w:rsid w:val="0041226A"/>
    <w:rsid w:val="00412E16"/>
    <w:rsid w:val="00413DE4"/>
    <w:rsid w:val="004144C4"/>
    <w:rsid w:val="00414584"/>
    <w:rsid w:val="00416E28"/>
    <w:rsid w:val="00417490"/>
    <w:rsid w:val="00420796"/>
    <w:rsid w:val="0042187B"/>
    <w:rsid w:val="00421A85"/>
    <w:rsid w:val="00422726"/>
    <w:rsid w:val="0042281A"/>
    <w:rsid w:val="00423BAC"/>
    <w:rsid w:val="00423BE0"/>
    <w:rsid w:val="0042401C"/>
    <w:rsid w:val="00424A03"/>
    <w:rsid w:val="004252BD"/>
    <w:rsid w:val="00425377"/>
    <w:rsid w:val="00426389"/>
    <w:rsid w:val="004267EB"/>
    <w:rsid w:val="00427BFD"/>
    <w:rsid w:val="0043083D"/>
    <w:rsid w:val="0043094C"/>
    <w:rsid w:val="00430A9C"/>
    <w:rsid w:val="00430C0F"/>
    <w:rsid w:val="00431CDE"/>
    <w:rsid w:val="00432B76"/>
    <w:rsid w:val="00433F97"/>
    <w:rsid w:val="004344B7"/>
    <w:rsid w:val="00434878"/>
    <w:rsid w:val="00435983"/>
    <w:rsid w:val="0043658D"/>
    <w:rsid w:val="00436680"/>
    <w:rsid w:val="00440551"/>
    <w:rsid w:val="00440FAC"/>
    <w:rsid w:val="0044104E"/>
    <w:rsid w:val="00441CCA"/>
    <w:rsid w:val="00444150"/>
    <w:rsid w:val="004444BE"/>
    <w:rsid w:val="0044464B"/>
    <w:rsid w:val="00444D82"/>
    <w:rsid w:val="00445311"/>
    <w:rsid w:val="00445786"/>
    <w:rsid w:val="00445A2C"/>
    <w:rsid w:val="00445E98"/>
    <w:rsid w:val="004463B2"/>
    <w:rsid w:val="004467EC"/>
    <w:rsid w:val="00446841"/>
    <w:rsid w:val="004504A0"/>
    <w:rsid w:val="00450652"/>
    <w:rsid w:val="00453001"/>
    <w:rsid w:val="004530D6"/>
    <w:rsid w:val="004533F3"/>
    <w:rsid w:val="004538BF"/>
    <w:rsid w:val="00453A29"/>
    <w:rsid w:val="00453A9E"/>
    <w:rsid w:val="00454F68"/>
    <w:rsid w:val="00455111"/>
    <w:rsid w:val="00455640"/>
    <w:rsid w:val="00455C38"/>
    <w:rsid w:val="00455EA6"/>
    <w:rsid w:val="0045680A"/>
    <w:rsid w:val="00457062"/>
    <w:rsid w:val="00457E89"/>
    <w:rsid w:val="0046054E"/>
    <w:rsid w:val="00460BCD"/>
    <w:rsid w:val="0046193F"/>
    <w:rsid w:val="004632B5"/>
    <w:rsid w:val="00464652"/>
    <w:rsid w:val="00464ADB"/>
    <w:rsid w:val="00464F06"/>
    <w:rsid w:val="00464F43"/>
    <w:rsid w:val="004653F0"/>
    <w:rsid w:val="004661BF"/>
    <w:rsid w:val="00467812"/>
    <w:rsid w:val="00467C75"/>
    <w:rsid w:val="00467EA8"/>
    <w:rsid w:val="004701A4"/>
    <w:rsid w:val="00470DC0"/>
    <w:rsid w:val="00471DEE"/>
    <w:rsid w:val="00472EA4"/>
    <w:rsid w:val="004734D3"/>
    <w:rsid w:val="00473573"/>
    <w:rsid w:val="00474478"/>
    <w:rsid w:val="004749B7"/>
    <w:rsid w:val="00475557"/>
    <w:rsid w:val="004759AC"/>
    <w:rsid w:val="0047615A"/>
    <w:rsid w:val="0047658B"/>
    <w:rsid w:val="00476FE1"/>
    <w:rsid w:val="0047718D"/>
    <w:rsid w:val="00477639"/>
    <w:rsid w:val="004804AD"/>
    <w:rsid w:val="004806FA"/>
    <w:rsid w:val="004813E6"/>
    <w:rsid w:val="00481D1B"/>
    <w:rsid w:val="00482082"/>
    <w:rsid w:val="004822FD"/>
    <w:rsid w:val="00482384"/>
    <w:rsid w:val="00482DF1"/>
    <w:rsid w:val="004844B9"/>
    <w:rsid w:val="00484C0A"/>
    <w:rsid w:val="00484D16"/>
    <w:rsid w:val="00485EF5"/>
    <w:rsid w:val="004860BF"/>
    <w:rsid w:val="0048652C"/>
    <w:rsid w:val="00486755"/>
    <w:rsid w:val="00486D86"/>
    <w:rsid w:val="004872D7"/>
    <w:rsid w:val="004878CA"/>
    <w:rsid w:val="00487EE0"/>
    <w:rsid w:val="0049122E"/>
    <w:rsid w:val="00491910"/>
    <w:rsid w:val="00491B19"/>
    <w:rsid w:val="00491CD4"/>
    <w:rsid w:val="004924CA"/>
    <w:rsid w:val="00492599"/>
    <w:rsid w:val="00492D7C"/>
    <w:rsid w:val="00493626"/>
    <w:rsid w:val="004948E5"/>
    <w:rsid w:val="0049582E"/>
    <w:rsid w:val="004965EA"/>
    <w:rsid w:val="00496868"/>
    <w:rsid w:val="00496AF4"/>
    <w:rsid w:val="00497525"/>
    <w:rsid w:val="00497677"/>
    <w:rsid w:val="0049787E"/>
    <w:rsid w:val="004A00A9"/>
    <w:rsid w:val="004A0B65"/>
    <w:rsid w:val="004A1987"/>
    <w:rsid w:val="004A1D8F"/>
    <w:rsid w:val="004A1E53"/>
    <w:rsid w:val="004A282B"/>
    <w:rsid w:val="004A2F6C"/>
    <w:rsid w:val="004A3D3A"/>
    <w:rsid w:val="004A3F59"/>
    <w:rsid w:val="004A5574"/>
    <w:rsid w:val="004A6BBA"/>
    <w:rsid w:val="004B26CD"/>
    <w:rsid w:val="004B2A2A"/>
    <w:rsid w:val="004B42AD"/>
    <w:rsid w:val="004B49E7"/>
    <w:rsid w:val="004B4BF1"/>
    <w:rsid w:val="004B54E9"/>
    <w:rsid w:val="004B5C95"/>
    <w:rsid w:val="004B621D"/>
    <w:rsid w:val="004B65FE"/>
    <w:rsid w:val="004B6D8A"/>
    <w:rsid w:val="004B6E4E"/>
    <w:rsid w:val="004B7587"/>
    <w:rsid w:val="004B79D4"/>
    <w:rsid w:val="004C0843"/>
    <w:rsid w:val="004C0C16"/>
    <w:rsid w:val="004C0EC1"/>
    <w:rsid w:val="004C13A0"/>
    <w:rsid w:val="004C1840"/>
    <w:rsid w:val="004C1AEC"/>
    <w:rsid w:val="004C1AF4"/>
    <w:rsid w:val="004C1C33"/>
    <w:rsid w:val="004C1DDB"/>
    <w:rsid w:val="004C2559"/>
    <w:rsid w:val="004C34CB"/>
    <w:rsid w:val="004C3BBB"/>
    <w:rsid w:val="004C3F08"/>
    <w:rsid w:val="004C525B"/>
    <w:rsid w:val="004C5C47"/>
    <w:rsid w:val="004C5EF1"/>
    <w:rsid w:val="004C5F47"/>
    <w:rsid w:val="004C6508"/>
    <w:rsid w:val="004C67D0"/>
    <w:rsid w:val="004C6AFC"/>
    <w:rsid w:val="004C6B63"/>
    <w:rsid w:val="004C7458"/>
    <w:rsid w:val="004C79E7"/>
    <w:rsid w:val="004D0197"/>
    <w:rsid w:val="004D07C0"/>
    <w:rsid w:val="004D0A3F"/>
    <w:rsid w:val="004D2232"/>
    <w:rsid w:val="004D442D"/>
    <w:rsid w:val="004D4FAA"/>
    <w:rsid w:val="004D638B"/>
    <w:rsid w:val="004D6613"/>
    <w:rsid w:val="004D68C7"/>
    <w:rsid w:val="004D7121"/>
    <w:rsid w:val="004D71E3"/>
    <w:rsid w:val="004E0445"/>
    <w:rsid w:val="004E05FD"/>
    <w:rsid w:val="004E0C18"/>
    <w:rsid w:val="004E0F14"/>
    <w:rsid w:val="004E137B"/>
    <w:rsid w:val="004E1DC7"/>
    <w:rsid w:val="004E3125"/>
    <w:rsid w:val="004E36DE"/>
    <w:rsid w:val="004E387F"/>
    <w:rsid w:val="004E5489"/>
    <w:rsid w:val="004E54B9"/>
    <w:rsid w:val="004E54FB"/>
    <w:rsid w:val="004E5CA1"/>
    <w:rsid w:val="004F0648"/>
    <w:rsid w:val="004F0A34"/>
    <w:rsid w:val="004F0E7D"/>
    <w:rsid w:val="004F0FE2"/>
    <w:rsid w:val="004F12BD"/>
    <w:rsid w:val="004F1447"/>
    <w:rsid w:val="004F1FBD"/>
    <w:rsid w:val="004F2DB6"/>
    <w:rsid w:val="004F39F8"/>
    <w:rsid w:val="004F4317"/>
    <w:rsid w:val="004F4D67"/>
    <w:rsid w:val="004F5C45"/>
    <w:rsid w:val="004F6ECA"/>
    <w:rsid w:val="004F75BB"/>
    <w:rsid w:val="0050004A"/>
    <w:rsid w:val="00500A44"/>
    <w:rsid w:val="00500FDA"/>
    <w:rsid w:val="005011BB"/>
    <w:rsid w:val="0050171F"/>
    <w:rsid w:val="005017BD"/>
    <w:rsid w:val="00501A40"/>
    <w:rsid w:val="00502EEB"/>
    <w:rsid w:val="0050304D"/>
    <w:rsid w:val="0050336D"/>
    <w:rsid w:val="005033EE"/>
    <w:rsid w:val="00503B57"/>
    <w:rsid w:val="00503DAC"/>
    <w:rsid w:val="0050401F"/>
    <w:rsid w:val="005042B6"/>
    <w:rsid w:val="00504E0C"/>
    <w:rsid w:val="00504F7D"/>
    <w:rsid w:val="005055D3"/>
    <w:rsid w:val="00505A0C"/>
    <w:rsid w:val="00505E66"/>
    <w:rsid w:val="005068E0"/>
    <w:rsid w:val="00506E90"/>
    <w:rsid w:val="005071BE"/>
    <w:rsid w:val="00510B67"/>
    <w:rsid w:val="00511988"/>
    <w:rsid w:val="0051226D"/>
    <w:rsid w:val="005123AC"/>
    <w:rsid w:val="005126A8"/>
    <w:rsid w:val="005129C5"/>
    <w:rsid w:val="00514549"/>
    <w:rsid w:val="00514F0B"/>
    <w:rsid w:val="005212AB"/>
    <w:rsid w:val="00521B17"/>
    <w:rsid w:val="00522183"/>
    <w:rsid w:val="00522702"/>
    <w:rsid w:val="005227F4"/>
    <w:rsid w:val="00523F1D"/>
    <w:rsid w:val="005252BC"/>
    <w:rsid w:val="0052592E"/>
    <w:rsid w:val="00525DCA"/>
    <w:rsid w:val="00526973"/>
    <w:rsid w:val="005302A2"/>
    <w:rsid w:val="00530356"/>
    <w:rsid w:val="00530860"/>
    <w:rsid w:val="00530AAA"/>
    <w:rsid w:val="00530EC0"/>
    <w:rsid w:val="00531C42"/>
    <w:rsid w:val="0053305E"/>
    <w:rsid w:val="00533169"/>
    <w:rsid w:val="005332B9"/>
    <w:rsid w:val="005333B9"/>
    <w:rsid w:val="00533BA6"/>
    <w:rsid w:val="00533C87"/>
    <w:rsid w:val="00533DD5"/>
    <w:rsid w:val="00534899"/>
    <w:rsid w:val="005356F9"/>
    <w:rsid w:val="00536115"/>
    <w:rsid w:val="005365B8"/>
    <w:rsid w:val="0053683F"/>
    <w:rsid w:val="00536A41"/>
    <w:rsid w:val="005374AC"/>
    <w:rsid w:val="0053760B"/>
    <w:rsid w:val="00537868"/>
    <w:rsid w:val="00537EC0"/>
    <w:rsid w:val="00540983"/>
    <w:rsid w:val="00540B4C"/>
    <w:rsid w:val="00540D03"/>
    <w:rsid w:val="00541151"/>
    <w:rsid w:val="00541300"/>
    <w:rsid w:val="00541D95"/>
    <w:rsid w:val="00541DA2"/>
    <w:rsid w:val="00541EDD"/>
    <w:rsid w:val="00541FEF"/>
    <w:rsid w:val="00542958"/>
    <w:rsid w:val="005429F6"/>
    <w:rsid w:val="0054419C"/>
    <w:rsid w:val="005446D9"/>
    <w:rsid w:val="00545A70"/>
    <w:rsid w:val="0054600E"/>
    <w:rsid w:val="005463E8"/>
    <w:rsid w:val="00546B60"/>
    <w:rsid w:val="0054700B"/>
    <w:rsid w:val="00547BEC"/>
    <w:rsid w:val="005514BC"/>
    <w:rsid w:val="005515A1"/>
    <w:rsid w:val="00551A68"/>
    <w:rsid w:val="00551E96"/>
    <w:rsid w:val="00553B0B"/>
    <w:rsid w:val="0055515E"/>
    <w:rsid w:val="00555388"/>
    <w:rsid w:val="005553CD"/>
    <w:rsid w:val="00555674"/>
    <w:rsid w:val="00555F7C"/>
    <w:rsid w:val="0055729B"/>
    <w:rsid w:val="005577B2"/>
    <w:rsid w:val="00557CC1"/>
    <w:rsid w:val="00557DB7"/>
    <w:rsid w:val="005608F7"/>
    <w:rsid w:val="00560AF5"/>
    <w:rsid w:val="00561379"/>
    <w:rsid w:val="00561A7F"/>
    <w:rsid w:val="005626CD"/>
    <w:rsid w:val="005627D1"/>
    <w:rsid w:val="00562E21"/>
    <w:rsid w:val="00563036"/>
    <w:rsid w:val="00563C47"/>
    <w:rsid w:val="00563D2E"/>
    <w:rsid w:val="0056451B"/>
    <w:rsid w:val="00564588"/>
    <w:rsid w:val="00564BCA"/>
    <w:rsid w:val="00564FEF"/>
    <w:rsid w:val="00567963"/>
    <w:rsid w:val="00570710"/>
    <w:rsid w:val="00570A77"/>
    <w:rsid w:val="00571495"/>
    <w:rsid w:val="00571DFB"/>
    <w:rsid w:val="00571E43"/>
    <w:rsid w:val="0057385F"/>
    <w:rsid w:val="00574642"/>
    <w:rsid w:val="0057570F"/>
    <w:rsid w:val="00575818"/>
    <w:rsid w:val="00575EED"/>
    <w:rsid w:val="00576E1A"/>
    <w:rsid w:val="005775AC"/>
    <w:rsid w:val="00580A5D"/>
    <w:rsid w:val="00581159"/>
    <w:rsid w:val="00581DFB"/>
    <w:rsid w:val="00582198"/>
    <w:rsid w:val="0058266B"/>
    <w:rsid w:val="00583155"/>
    <w:rsid w:val="00583864"/>
    <w:rsid w:val="0058389C"/>
    <w:rsid w:val="00583B2E"/>
    <w:rsid w:val="00584E96"/>
    <w:rsid w:val="00585629"/>
    <w:rsid w:val="00585F7D"/>
    <w:rsid w:val="00586A94"/>
    <w:rsid w:val="005873C3"/>
    <w:rsid w:val="0059055D"/>
    <w:rsid w:val="005918FD"/>
    <w:rsid w:val="00591C93"/>
    <w:rsid w:val="00591FC9"/>
    <w:rsid w:val="00593646"/>
    <w:rsid w:val="00593E68"/>
    <w:rsid w:val="005940E6"/>
    <w:rsid w:val="00594534"/>
    <w:rsid w:val="00595B87"/>
    <w:rsid w:val="0059650B"/>
    <w:rsid w:val="00596EF8"/>
    <w:rsid w:val="00597135"/>
    <w:rsid w:val="005A04B1"/>
    <w:rsid w:val="005A07F8"/>
    <w:rsid w:val="005A0F67"/>
    <w:rsid w:val="005A235D"/>
    <w:rsid w:val="005A2D3A"/>
    <w:rsid w:val="005A3C37"/>
    <w:rsid w:val="005A3CFF"/>
    <w:rsid w:val="005A3FDB"/>
    <w:rsid w:val="005A41E5"/>
    <w:rsid w:val="005A499B"/>
    <w:rsid w:val="005A49FA"/>
    <w:rsid w:val="005A4A00"/>
    <w:rsid w:val="005A4CF4"/>
    <w:rsid w:val="005A5DF2"/>
    <w:rsid w:val="005A6489"/>
    <w:rsid w:val="005A73E1"/>
    <w:rsid w:val="005A74F5"/>
    <w:rsid w:val="005B031B"/>
    <w:rsid w:val="005B086C"/>
    <w:rsid w:val="005B0DD0"/>
    <w:rsid w:val="005B1068"/>
    <w:rsid w:val="005B110F"/>
    <w:rsid w:val="005B1210"/>
    <w:rsid w:val="005B1E4F"/>
    <w:rsid w:val="005B237D"/>
    <w:rsid w:val="005B2912"/>
    <w:rsid w:val="005B319D"/>
    <w:rsid w:val="005B37D6"/>
    <w:rsid w:val="005B384F"/>
    <w:rsid w:val="005B3F9E"/>
    <w:rsid w:val="005B46C7"/>
    <w:rsid w:val="005B4945"/>
    <w:rsid w:val="005B4EBF"/>
    <w:rsid w:val="005B5750"/>
    <w:rsid w:val="005C00D0"/>
    <w:rsid w:val="005C12ED"/>
    <w:rsid w:val="005C166D"/>
    <w:rsid w:val="005C1958"/>
    <w:rsid w:val="005C1A8E"/>
    <w:rsid w:val="005C2503"/>
    <w:rsid w:val="005C2D4F"/>
    <w:rsid w:val="005C2F20"/>
    <w:rsid w:val="005C3434"/>
    <w:rsid w:val="005C40C8"/>
    <w:rsid w:val="005C4111"/>
    <w:rsid w:val="005C4244"/>
    <w:rsid w:val="005C4291"/>
    <w:rsid w:val="005C4384"/>
    <w:rsid w:val="005C43CB"/>
    <w:rsid w:val="005C4637"/>
    <w:rsid w:val="005C4D5C"/>
    <w:rsid w:val="005C4DAC"/>
    <w:rsid w:val="005C562D"/>
    <w:rsid w:val="005C7738"/>
    <w:rsid w:val="005D0E2C"/>
    <w:rsid w:val="005D157C"/>
    <w:rsid w:val="005D20D4"/>
    <w:rsid w:val="005D3989"/>
    <w:rsid w:val="005D6018"/>
    <w:rsid w:val="005D615F"/>
    <w:rsid w:val="005D6861"/>
    <w:rsid w:val="005D6890"/>
    <w:rsid w:val="005D7374"/>
    <w:rsid w:val="005D7BC1"/>
    <w:rsid w:val="005D7CD7"/>
    <w:rsid w:val="005D7D53"/>
    <w:rsid w:val="005E03EE"/>
    <w:rsid w:val="005E04E2"/>
    <w:rsid w:val="005E175A"/>
    <w:rsid w:val="005E2361"/>
    <w:rsid w:val="005E3135"/>
    <w:rsid w:val="005E319F"/>
    <w:rsid w:val="005E3671"/>
    <w:rsid w:val="005E42B4"/>
    <w:rsid w:val="005E455C"/>
    <w:rsid w:val="005E4B1E"/>
    <w:rsid w:val="005E4D15"/>
    <w:rsid w:val="005E5149"/>
    <w:rsid w:val="005E5348"/>
    <w:rsid w:val="005E6411"/>
    <w:rsid w:val="005E7AF3"/>
    <w:rsid w:val="005E7FFE"/>
    <w:rsid w:val="005F06A3"/>
    <w:rsid w:val="005F095F"/>
    <w:rsid w:val="005F0CFD"/>
    <w:rsid w:val="005F0F80"/>
    <w:rsid w:val="005F20B5"/>
    <w:rsid w:val="005F35B8"/>
    <w:rsid w:val="005F382A"/>
    <w:rsid w:val="005F3A1F"/>
    <w:rsid w:val="005F451C"/>
    <w:rsid w:val="005F55B7"/>
    <w:rsid w:val="005F55F9"/>
    <w:rsid w:val="005F5DB5"/>
    <w:rsid w:val="005F5FDF"/>
    <w:rsid w:val="005F680A"/>
    <w:rsid w:val="005F6F65"/>
    <w:rsid w:val="006019E9"/>
    <w:rsid w:val="00601E5E"/>
    <w:rsid w:val="00601E64"/>
    <w:rsid w:val="006020CF"/>
    <w:rsid w:val="00602821"/>
    <w:rsid w:val="00602919"/>
    <w:rsid w:val="006030EE"/>
    <w:rsid w:val="00603393"/>
    <w:rsid w:val="006036D9"/>
    <w:rsid w:val="00603785"/>
    <w:rsid w:val="00603EC9"/>
    <w:rsid w:val="00604387"/>
    <w:rsid w:val="00604B28"/>
    <w:rsid w:val="006068B1"/>
    <w:rsid w:val="00606E74"/>
    <w:rsid w:val="00607539"/>
    <w:rsid w:val="00610513"/>
    <w:rsid w:val="00611759"/>
    <w:rsid w:val="00612046"/>
    <w:rsid w:val="00613B62"/>
    <w:rsid w:val="00614029"/>
    <w:rsid w:val="006140E9"/>
    <w:rsid w:val="006146A9"/>
    <w:rsid w:val="0061590B"/>
    <w:rsid w:val="0061609E"/>
    <w:rsid w:val="0061696E"/>
    <w:rsid w:val="00616B5C"/>
    <w:rsid w:val="00616C39"/>
    <w:rsid w:val="006173D3"/>
    <w:rsid w:val="006201BA"/>
    <w:rsid w:val="00620D6A"/>
    <w:rsid w:val="00620D85"/>
    <w:rsid w:val="0062157A"/>
    <w:rsid w:val="00621794"/>
    <w:rsid w:val="00622976"/>
    <w:rsid w:val="006231BB"/>
    <w:rsid w:val="00623CF0"/>
    <w:rsid w:val="00624B54"/>
    <w:rsid w:val="006259FC"/>
    <w:rsid w:val="006261D9"/>
    <w:rsid w:val="00626334"/>
    <w:rsid w:val="0062671F"/>
    <w:rsid w:val="00627A7F"/>
    <w:rsid w:val="00627EB9"/>
    <w:rsid w:val="00630992"/>
    <w:rsid w:val="00631042"/>
    <w:rsid w:val="00631E74"/>
    <w:rsid w:val="00633EED"/>
    <w:rsid w:val="00635040"/>
    <w:rsid w:val="00635C21"/>
    <w:rsid w:val="00636184"/>
    <w:rsid w:val="00637ACA"/>
    <w:rsid w:val="00637F4F"/>
    <w:rsid w:val="00640255"/>
    <w:rsid w:val="006405AE"/>
    <w:rsid w:val="00640C4A"/>
    <w:rsid w:val="00641050"/>
    <w:rsid w:val="006410D1"/>
    <w:rsid w:val="006413DA"/>
    <w:rsid w:val="006438D9"/>
    <w:rsid w:val="006440AE"/>
    <w:rsid w:val="0064545D"/>
    <w:rsid w:val="00646167"/>
    <w:rsid w:val="006464A0"/>
    <w:rsid w:val="0064654D"/>
    <w:rsid w:val="00647B3B"/>
    <w:rsid w:val="00650B00"/>
    <w:rsid w:val="00652346"/>
    <w:rsid w:val="00652826"/>
    <w:rsid w:val="00652C79"/>
    <w:rsid w:val="00652DC6"/>
    <w:rsid w:val="00653109"/>
    <w:rsid w:val="006545D3"/>
    <w:rsid w:val="00654E75"/>
    <w:rsid w:val="00654EB4"/>
    <w:rsid w:val="00655096"/>
    <w:rsid w:val="0065574D"/>
    <w:rsid w:val="00655A90"/>
    <w:rsid w:val="00655EA1"/>
    <w:rsid w:val="00656471"/>
    <w:rsid w:val="00656AB5"/>
    <w:rsid w:val="00656B14"/>
    <w:rsid w:val="00656B22"/>
    <w:rsid w:val="00656C19"/>
    <w:rsid w:val="00656DE3"/>
    <w:rsid w:val="006572A3"/>
    <w:rsid w:val="00660D5C"/>
    <w:rsid w:val="006614D9"/>
    <w:rsid w:val="006617E2"/>
    <w:rsid w:val="006618CB"/>
    <w:rsid w:val="00661A03"/>
    <w:rsid w:val="006628C0"/>
    <w:rsid w:val="006641F2"/>
    <w:rsid w:val="00664D85"/>
    <w:rsid w:val="00664DED"/>
    <w:rsid w:val="006652F4"/>
    <w:rsid w:val="006653F2"/>
    <w:rsid w:val="006656FD"/>
    <w:rsid w:val="00665B69"/>
    <w:rsid w:val="00665EBB"/>
    <w:rsid w:val="006667AE"/>
    <w:rsid w:val="00666883"/>
    <w:rsid w:val="0066690A"/>
    <w:rsid w:val="00667632"/>
    <w:rsid w:val="006711CC"/>
    <w:rsid w:val="00671E80"/>
    <w:rsid w:val="00671EBF"/>
    <w:rsid w:val="00671EFA"/>
    <w:rsid w:val="00672ADB"/>
    <w:rsid w:val="00672D3F"/>
    <w:rsid w:val="00673607"/>
    <w:rsid w:val="0067407E"/>
    <w:rsid w:val="00675170"/>
    <w:rsid w:val="00675A2F"/>
    <w:rsid w:val="006775BE"/>
    <w:rsid w:val="00680F9F"/>
    <w:rsid w:val="0068119F"/>
    <w:rsid w:val="006811F5"/>
    <w:rsid w:val="006831FC"/>
    <w:rsid w:val="006836F7"/>
    <w:rsid w:val="00683794"/>
    <w:rsid w:val="00683913"/>
    <w:rsid w:val="00683D1C"/>
    <w:rsid w:val="006842B5"/>
    <w:rsid w:val="006843C4"/>
    <w:rsid w:val="00684BB3"/>
    <w:rsid w:val="006859EB"/>
    <w:rsid w:val="006863F1"/>
    <w:rsid w:val="006866D4"/>
    <w:rsid w:val="006873E1"/>
    <w:rsid w:val="00687C9D"/>
    <w:rsid w:val="00691922"/>
    <w:rsid w:val="00691C8D"/>
    <w:rsid w:val="00691F4D"/>
    <w:rsid w:val="006925AC"/>
    <w:rsid w:val="006927E9"/>
    <w:rsid w:val="00692964"/>
    <w:rsid w:val="00693925"/>
    <w:rsid w:val="00693F57"/>
    <w:rsid w:val="00694415"/>
    <w:rsid w:val="006946CE"/>
    <w:rsid w:val="006949BE"/>
    <w:rsid w:val="006952AC"/>
    <w:rsid w:val="00695A69"/>
    <w:rsid w:val="0069662B"/>
    <w:rsid w:val="00696AD5"/>
    <w:rsid w:val="00697271"/>
    <w:rsid w:val="006979A9"/>
    <w:rsid w:val="006A0CE8"/>
    <w:rsid w:val="006A11FC"/>
    <w:rsid w:val="006A15E1"/>
    <w:rsid w:val="006A181B"/>
    <w:rsid w:val="006A1AEA"/>
    <w:rsid w:val="006A2E57"/>
    <w:rsid w:val="006A3111"/>
    <w:rsid w:val="006A41D1"/>
    <w:rsid w:val="006A51C3"/>
    <w:rsid w:val="006A5DE9"/>
    <w:rsid w:val="006A5E0B"/>
    <w:rsid w:val="006A62C8"/>
    <w:rsid w:val="006A674B"/>
    <w:rsid w:val="006A76A6"/>
    <w:rsid w:val="006A7F11"/>
    <w:rsid w:val="006B0041"/>
    <w:rsid w:val="006B17F2"/>
    <w:rsid w:val="006B1D1D"/>
    <w:rsid w:val="006B1E3B"/>
    <w:rsid w:val="006B2E87"/>
    <w:rsid w:val="006B39E8"/>
    <w:rsid w:val="006B46A5"/>
    <w:rsid w:val="006B471B"/>
    <w:rsid w:val="006B493D"/>
    <w:rsid w:val="006B523D"/>
    <w:rsid w:val="006B5527"/>
    <w:rsid w:val="006B6106"/>
    <w:rsid w:val="006B6215"/>
    <w:rsid w:val="006B62F2"/>
    <w:rsid w:val="006B7356"/>
    <w:rsid w:val="006C0381"/>
    <w:rsid w:val="006C11A4"/>
    <w:rsid w:val="006C16D8"/>
    <w:rsid w:val="006C1C7A"/>
    <w:rsid w:val="006C203F"/>
    <w:rsid w:val="006C29E1"/>
    <w:rsid w:val="006C2A89"/>
    <w:rsid w:val="006C324B"/>
    <w:rsid w:val="006C362A"/>
    <w:rsid w:val="006C393A"/>
    <w:rsid w:val="006C4FB0"/>
    <w:rsid w:val="006C5CAA"/>
    <w:rsid w:val="006C6ED4"/>
    <w:rsid w:val="006D037E"/>
    <w:rsid w:val="006D0799"/>
    <w:rsid w:val="006D09BC"/>
    <w:rsid w:val="006D0A3F"/>
    <w:rsid w:val="006D2BD1"/>
    <w:rsid w:val="006D2D2E"/>
    <w:rsid w:val="006D2FF0"/>
    <w:rsid w:val="006D3AAD"/>
    <w:rsid w:val="006D483E"/>
    <w:rsid w:val="006D4A5A"/>
    <w:rsid w:val="006D4E33"/>
    <w:rsid w:val="006D542E"/>
    <w:rsid w:val="006D5DD8"/>
    <w:rsid w:val="006D5FDD"/>
    <w:rsid w:val="006D61BA"/>
    <w:rsid w:val="006D75BB"/>
    <w:rsid w:val="006D790E"/>
    <w:rsid w:val="006E10FD"/>
    <w:rsid w:val="006E3E52"/>
    <w:rsid w:val="006E40AD"/>
    <w:rsid w:val="006E40AE"/>
    <w:rsid w:val="006E441A"/>
    <w:rsid w:val="006E4DAC"/>
    <w:rsid w:val="006E59DB"/>
    <w:rsid w:val="006E6DA7"/>
    <w:rsid w:val="006E7571"/>
    <w:rsid w:val="006E7663"/>
    <w:rsid w:val="006E7955"/>
    <w:rsid w:val="006E7BEB"/>
    <w:rsid w:val="006E7D52"/>
    <w:rsid w:val="006F0FAF"/>
    <w:rsid w:val="006F127F"/>
    <w:rsid w:val="006F19DA"/>
    <w:rsid w:val="006F2DDE"/>
    <w:rsid w:val="006F33E7"/>
    <w:rsid w:val="006F36C4"/>
    <w:rsid w:val="006F4A9F"/>
    <w:rsid w:val="006F541C"/>
    <w:rsid w:val="006F5820"/>
    <w:rsid w:val="006F6CD6"/>
    <w:rsid w:val="00700218"/>
    <w:rsid w:val="00700D0F"/>
    <w:rsid w:val="00700D13"/>
    <w:rsid w:val="00700DF8"/>
    <w:rsid w:val="007019AF"/>
    <w:rsid w:val="007020DE"/>
    <w:rsid w:val="00702A03"/>
    <w:rsid w:val="007034CE"/>
    <w:rsid w:val="00703C3D"/>
    <w:rsid w:val="00703D0F"/>
    <w:rsid w:val="00703EB2"/>
    <w:rsid w:val="00704F34"/>
    <w:rsid w:val="0070530F"/>
    <w:rsid w:val="00705A44"/>
    <w:rsid w:val="00706E89"/>
    <w:rsid w:val="007070C5"/>
    <w:rsid w:val="0070736D"/>
    <w:rsid w:val="00710574"/>
    <w:rsid w:val="007107A6"/>
    <w:rsid w:val="0071081F"/>
    <w:rsid w:val="007110C5"/>
    <w:rsid w:val="0071249A"/>
    <w:rsid w:val="00712981"/>
    <w:rsid w:val="00712B0D"/>
    <w:rsid w:val="00712D61"/>
    <w:rsid w:val="00712E6D"/>
    <w:rsid w:val="00712FD5"/>
    <w:rsid w:val="007130B3"/>
    <w:rsid w:val="00713706"/>
    <w:rsid w:val="00713782"/>
    <w:rsid w:val="0071447C"/>
    <w:rsid w:val="00714490"/>
    <w:rsid w:val="00714527"/>
    <w:rsid w:val="0071474E"/>
    <w:rsid w:val="00714C65"/>
    <w:rsid w:val="0071514E"/>
    <w:rsid w:val="00715EC8"/>
    <w:rsid w:val="007160C6"/>
    <w:rsid w:val="007163B7"/>
    <w:rsid w:val="0071674F"/>
    <w:rsid w:val="007179FE"/>
    <w:rsid w:val="00717F64"/>
    <w:rsid w:val="00717FE9"/>
    <w:rsid w:val="00720269"/>
    <w:rsid w:val="00720428"/>
    <w:rsid w:val="00720A60"/>
    <w:rsid w:val="00721341"/>
    <w:rsid w:val="007220AA"/>
    <w:rsid w:val="0072275B"/>
    <w:rsid w:val="00722834"/>
    <w:rsid w:val="00723542"/>
    <w:rsid w:val="007235CB"/>
    <w:rsid w:val="00723DFA"/>
    <w:rsid w:val="0072467F"/>
    <w:rsid w:val="00725606"/>
    <w:rsid w:val="00726CD9"/>
    <w:rsid w:val="007305BB"/>
    <w:rsid w:val="007307BF"/>
    <w:rsid w:val="00731EBD"/>
    <w:rsid w:val="0073218A"/>
    <w:rsid w:val="007327B4"/>
    <w:rsid w:val="007328F8"/>
    <w:rsid w:val="00733300"/>
    <w:rsid w:val="007339F1"/>
    <w:rsid w:val="00733C81"/>
    <w:rsid w:val="007340E3"/>
    <w:rsid w:val="007341A2"/>
    <w:rsid w:val="007349A2"/>
    <w:rsid w:val="00734F8D"/>
    <w:rsid w:val="007358B0"/>
    <w:rsid w:val="00735D06"/>
    <w:rsid w:val="00735DFD"/>
    <w:rsid w:val="007363AA"/>
    <w:rsid w:val="007363D7"/>
    <w:rsid w:val="00736DF9"/>
    <w:rsid w:val="00740545"/>
    <w:rsid w:val="00741C3C"/>
    <w:rsid w:val="00742B17"/>
    <w:rsid w:val="0074410A"/>
    <w:rsid w:val="007442B0"/>
    <w:rsid w:val="0074431C"/>
    <w:rsid w:val="007448A5"/>
    <w:rsid w:val="00745056"/>
    <w:rsid w:val="0074592E"/>
    <w:rsid w:val="00745BA4"/>
    <w:rsid w:val="007465D6"/>
    <w:rsid w:val="00746742"/>
    <w:rsid w:val="00746A55"/>
    <w:rsid w:val="00750B1A"/>
    <w:rsid w:val="00750D28"/>
    <w:rsid w:val="0075160B"/>
    <w:rsid w:val="007523AB"/>
    <w:rsid w:val="00753778"/>
    <w:rsid w:val="00753BAD"/>
    <w:rsid w:val="00754658"/>
    <w:rsid w:val="00754B10"/>
    <w:rsid w:val="00755D84"/>
    <w:rsid w:val="00755E7E"/>
    <w:rsid w:val="0075635F"/>
    <w:rsid w:val="00756A5B"/>
    <w:rsid w:val="00756AE6"/>
    <w:rsid w:val="00757B11"/>
    <w:rsid w:val="00757DDA"/>
    <w:rsid w:val="00757F71"/>
    <w:rsid w:val="0076029D"/>
    <w:rsid w:val="007606C9"/>
    <w:rsid w:val="00760F09"/>
    <w:rsid w:val="00761662"/>
    <w:rsid w:val="007621FF"/>
    <w:rsid w:val="007624DF"/>
    <w:rsid w:val="00762B8D"/>
    <w:rsid w:val="00763039"/>
    <w:rsid w:val="0076322B"/>
    <w:rsid w:val="00763493"/>
    <w:rsid w:val="0076397B"/>
    <w:rsid w:val="0076423B"/>
    <w:rsid w:val="00765443"/>
    <w:rsid w:val="0076621A"/>
    <w:rsid w:val="007666EA"/>
    <w:rsid w:val="007668F3"/>
    <w:rsid w:val="00767219"/>
    <w:rsid w:val="00770327"/>
    <w:rsid w:val="00770FBE"/>
    <w:rsid w:val="00771281"/>
    <w:rsid w:val="00772054"/>
    <w:rsid w:val="00772343"/>
    <w:rsid w:val="00772B5B"/>
    <w:rsid w:val="00773334"/>
    <w:rsid w:val="00773764"/>
    <w:rsid w:val="00773C51"/>
    <w:rsid w:val="007740C0"/>
    <w:rsid w:val="0077443B"/>
    <w:rsid w:val="00774817"/>
    <w:rsid w:val="0077635A"/>
    <w:rsid w:val="007763A6"/>
    <w:rsid w:val="00776E50"/>
    <w:rsid w:val="00777611"/>
    <w:rsid w:val="00777B31"/>
    <w:rsid w:val="0078040B"/>
    <w:rsid w:val="0078139D"/>
    <w:rsid w:val="0078189C"/>
    <w:rsid w:val="00781A63"/>
    <w:rsid w:val="00781AB6"/>
    <w:rsid w:val="0078286E"/>
    <w:rsid w:val="00783449"/>
    <w:rsid w:val="0078365B"/>
    <w:rsid w:val="00783681"/>
    <w:rsid w:val="00784059"/>
    <w:rsid w:val="00784532"/>
    <w:rsid w:val="00785177"/>
    <w:rsid w:val="007851EF"/>
    <w:rsid w:val="0078616B"/>
    <w:rsid w:val="007863A7"/>
    <w:rsid w:val="00786B2C"/>
    <w:rsid w:val="00786C38"/>
    <w:rsid w:val="00786C85"/>
    <w:rsid w:val="00787124"/>
    <w:rsid w:val="00787B4E"/>
    <w:rsid w:val="00790391"/>
    <w:rsid w:val="007905F5"/>
    <w:rsid w:val="00790B59"/>
    <w:rsid w:val="0079139B"/>
    <w:rsid w:val="00791687"/>
    <w:rsid w:val="00791A48"/>
    <w:rsid w:val="007920FF"/>
    <w:rsid w:val="00792430"/>
    <w:rsid w:val="00792C08"/>
    <w:rsid w:val="007931EA"/>
    <w:rsid w:val="00793B26"/>
    <w:rsid w:val="00793B9C"/>
    <w:rsid w:val="0079479C"/>
    <w:rsid w:val="00794F30"/>
    <w:rsid w:val="00794F94"/>
    <w:rsid w:val="0079505C"/>
    <w:rsid w:val="0079527B"/>
    <w:rsid w:val="0079569A"/>
    <w:rsid w:val="00795AEF"/>
    <w:rsid w:val="00795B6E"/>
    <w:rsid w:val="00796857"/>
    <w:rsid w:val="0079795E"/>
    <w:rsid w:val="00797D27"/>
    <w:rsid w:val="007A02D4"/>
    <w:rsid w:val="007A0A93"/>
    <w:rsid w:val="007A0E3D"/>
    <w:rsid w:val="007A1B80"/>
    <w:rsid w:val="007A24DD"/>
    <w:rsid w:val="007A30E0"/>
    <w:rsid w:val="007A30F5"/>
    <w:rsid w:val="007A427F"/>
    <w:rsid w:val="007A4409"/>
    <w:rsid w:val="007A4704"/>
    <w:rsid w:val="007A51C3"/>
    <w:rsid w:val="007A666F"/>
    <w:rsid w:val="007A6EC1"/>
    <w:rsid w:val="007A7195"/>
    <w:rsid w:val="007B18A9"/>
    <w:rsid w:val="007B2A51"/>
    <w:rsid w:val="007B2BA6"/>
    <w:rsid w:val="007B313D"/>
    <w:rsid w:val="007B34C0"/>
    <w:rsid w:val="007B463C"/>
    <w:rsid w:val="007B4E5A"/>
    <w:rsid w:val="007B4F7D"/>
    <w:rsid w:val="007B6E72"/>
    <w:rsid w:val="007B70AC"/>
    <w:rsid w:val="007B75CB"/>
    <w:rsid w:val="007C0029"/>
    <w:rsid w:val="007C0871"/>
    <w:rsid w:val="007C0D8E"/>
    <w:rsid w:val="007C1166"/>
    <w:rsid w:val="007C1C00"/>
    <w:rsid w:val="007C1DD4"/>
    <w:rsid w:val="007C22AC"/>
    <w:rsid w:val="007C3399"/>
    <w:rsid w:val="007C3A22"/>
    <w:rsid w:val="007C4C5E"/>
    <w:rsid w:val="007C4CA2"/>
    <w:rsid w:val="007C52BF"/>
    <w:rsid w:val="007C5F9D"/>
    <w:rsid w:val="007C60AF"/>
    <w:rsid w:val="007C6322"/>
    <w:rsid w:val="007C68D8"/>
    <w:rsid w:val="007C6DF5"/>
    <w:rsid w:val="007C6EEB"/>
    <w:rsid w:val="007C780B"/>
    <w:rsid w:val="007D05B2"/>
    <w:rsid w:val="007D14BB"/>
    <w:rsid w:val="007D1528"/>
    <w:rsid w:val="007D1BFF"/>
    <w:rsid w:val="007D1CAE"/>
    <w:rsid w:val="007D1DDB"/>
    <w:rsid w:val="007D20C6"/>
    <w:rsid w:val="007D21E1"/>
    <w:rsid w:val="007D2D84"/>
    <w:rsid w:val="007D318F"/>
    <w:rsid w:val="007D3485"/>
    <w:rsid w:val="007D3C35"/>
    <w:rsid w:val="007D406F"/>
    <w:rsid w:val="007D5611"/>
    <w:rsid w:val="007D5879"/>
    <w:rsid w:val="007D698D"/>
    <w:rsid w:val="007D6DF6"/>
    <w:rsid w:val="007E1BCE"/>
    <w:rsid w:val="007E22D4"/>
    <w:rsid w:val="007E4CCD"/>
    <w:rsid w:val="007E531D"/>
    <w:rsid w:val="007E54F0"/>
    <w:rsid w:val="007E71E5"/>
    <w:rsid w:val="007F0108"/>
    <w:rsid w:val="007F17A6"/>
    <w:rsid w:val="007F2ED9"/>
    <w:rsid w:val="007F352E"/>
    <w:rsid w:val="007F3691"/>
    <w:rsid w:val="007F3D45"/>
    <w:rsid w:val="007F47E4"/>
    <w:rsid w:val="007F483A"/>
    <w:rsid w:val="007F49BA"/>
    <w:rsid w:val="007F5678"/>
    <w:rsid w:val="007F60F9"/>
    <w:rsid w:val="007F7E13"/>
    <w:rsid w:val="007F7F3A"/>
    <w:rsid w:val="008003D5"/>
    <w:rsid w:val="008004BC"/>
    <w:rsid w:val="00800C28"/>
    <w:rsid w:val="00800D92"/>
    <w:rsid w:val="008016AA"/>
    <w:rsid w:val="008027CA"/>
    <w:rsid w:val="0080299F"/>
    <w:rsid w:val="00802DBF"/>
    <w:rsid w:val="00802FD1"/>
    <w:rsid w:val="0080350D"/>
    <w:rsid w:val="00803AA1"/>
    <w:rsid w:val="008041F0"/>
    <w:rsid w:val="008042FF"/>
    <w:rsid w:val="00804AE6"/>
    <w:rsid w:val="00805529"/>
    <w:rsid w:val="0080582B"/>
    <w:rsid w:val="00805D32"/>
    <w:rsid w:val="00806FC5"/>
    <w:rsid w:val="00806FF0"/>
    <w:rsid w:val="00810828"/>
    <w:rsid w:val="00810B83"/>
    <w:rsid w:val="00810E46"/>
    <w:rsid w:val="00811D14"/>
    <w:rsid w:val="00811F43"/>
    <w:rsid w:val="00812172"/>
    <w:rsid w:val="0081244E"/>
    <w:rsid w:val="0081444D"/>
    <w:rsid w:val="0081514F"/>
    <w:rsid w:val="00815575"/>
    <w:rsid w:val="008156A7"/>
    <w:rsid w:val="00816B16"/>
    <w:rsid w:val="008176C6"/>
    <w:rsid w:val="00817E8E"/>
    <w:rsid w:val="00820594"/>
    <w:rsid w:val="008207C6"/>
    <w:rsid w:val="008212A6"/>
    <w:rsid w:val="00821D49"/>
    <w:rsid w:val="00822354"/>
    <w:rsid w:val="0082269F"/>
    <w:rsid w:val="00823263"/>
    <w:rsid w:val="0082371D"/>
    <w:rsid w:val="00824E2D"/>
    <w:rsid w:val="00824FE9"/>
    <w:rsid w:val="008252C7"/>
    <w:rsid w:val="00825A8D"/>
    <w:rsid w:val="00825E0B"/>
    <w:rsid w:val="00826D69"/>
    <w:rsid w:val="0083045B"/>
    <w:rsid w:val="0083059D"/>
    <w:rsid w:val="00831497"/>
    <w:rsid w:val="00831D02"/>
    <w:rsid w:val="008321D6"/>
    <w:rsid w:val="00832A7F"/>
    <w:rsid w:val="00833449"/>
    <w:rsid w:val="008350FF"/>
    <w:rsid w:val="008365A6"/>
    <w:rsid w:val="0083707A"/>
    <w:rsid w:val="0083721B"/>
    <w:rsid w:val="00837A72"/>
    <w:rsid w:val="00837F83"/>
    <w:rsid w:val="00840159"/>
    <w:rsid w:val="008405AA"/>
    <w:rsid w:val="00840B13"/>
    <w:rsid w:val="008414D4"/>
    <w:rsid w:val="008419FE"/>
    <w:rsid w:val="008424AB"/>
    <w:rsid w:val="00842789"/>
    <w:rsid w:val="00843087"/>
    <w:rsid w:val="008434AE"/>
    <w:rsid w:val="00845194"/>
    <w:rsid w:val="00845345"/>
    <w:rsid w:val="008468F7"/>
    <w:rsid w:val="00847373"/>
    <w:rsid w:val="0084778E"/>
    <w:rsid w:val="00847B7D"/>
    <w:rsid w:val="00850378"/>
    <w:rsid w:val="00850555"/>
    <w:rsid w:val="00851041"/>
    <w:rsid w:val="008512BB"/>
    <w:rsid w:val="008531FD"/>
    <w:rsid w:val="00853226"/>
    <w:rsid w:val="00853CBE"/>
    <w:rsid w:val="00853E41"/>
    <w:rsid w:val="00853E85"/>
    <w:rsid w:val="00853EF8"/>
    <w:rsid w:val="00854646"/>
    <w:rsid w:val="0085469A"/>
    <w:rsid w:val="00854D36"/>
    <w:rsid w:val="00854E35"/>
    <w:rsid w:val="008551A9"/>
    <w:rsid w:val="008577BF"/>
    <w:rsid w:val="00857AEE"/>
    <w:rsid w:val="00860446"/>
    <w:rsid w:val="00860BF6"/>
    <w:rsid w:val="008614EA"/>
    <w:rsid w:val="00862154"/>
    <w:rsid w:val="008628A8"/>
    <w:rsid w:val="008628F6"/>
    <w:rsid w:val="00862E34"/>
    <w:rsid w:val="008630B8"/>
    <w:rsid w:val="0086323C"/>
    <w:rsid w:val="00863579"/>
    <w:rsid w:val="00863869"/>
    <w:rsid w:val="008641D1"/>
    <w:rsid w:val="008643B0"/>
    <w:rsid w:val="00864BCC"/>
    <w:rsid w:val="00864DCC"/>
    <w:rsid w:val="0086670F"/>
    <w:rsid w:val="008668B7"/>
    <w:rsid w:val="00867D47"/>
    <w:rsid w:val="0087055B"/>
    <w:rsid w:val="0087098A"/>
    <w:rsid w:val="008711B4"/>
    <w:rsid w:val="008714AA"/>
    <w:rsid w:val="00871827"/>
    <w:rsid w:val="008729C8"/>
    <w:rsid w:val="00872F47"/>
    <w:rsid w:val="0087315A"/>
    <w:rsid w:val="00874BC3"/>
    <w:rsid w:val="00874DCF"/>
    <w:rsid w:val="00874FA8"/>
    <w:rsid w:val="008755A9"/>
    <w:rsid w:val="00875A43"/>
    <w:rsid w:val="00875AAA"/>
    <w:rsid w:val="00875D1D"/>
    <w:rsid w:val="00876553"/>
    <w:rsid w:val="0087694D"/>
    <w:rsid w:val="00876DFB"/>
    <w:rsid w:val="0087785C"/>
    <w:rsid w:val="00877D73"/>
    <w:rsid w:val="00877FD4"/>
    <w:rsid w:val="0088034E"/>
    <w:rsid w:val="00880C55"/>
    <w:rsid w:val="008812FC"/>
    <w:rsid w:val="00881D51"/>
    <w:rsid w:val="00881DE1"/>
    <w:rsid w:val="0088251A"/>
    <w:rsid w:val="00882D3E"/>
    <w:rsid w:val="00883B5D"/>
    <w:rsid w:val="00883C65"/>
    <w:rsid w:val="00885073"/>
    <w:rsid w:val="008854F2"/>
    <w:rsid w:val="00886EC0"/>
    <w:rsid w:val="0088781E"/>
    <w:rsid w:val="00887B53"/>
    <w:rsid w:val="00890D9D"/>
    <w:rsid w:val="0089114C"/>
    <w:rsid w:val="00892C23"/>
    <w:rsid w:val="00893FBB"/>
    <w:rsid w:val="00893FCE"/>
    <w:rsid w:val="00894B36"/>
    <w:rsid w:val="00896505"/>
    <w:rsid w:val="00896A48"/>
    <w:rsid w:val="00896AC9"/>
    <w:rsid w:val="00896C17"/>
    <w:rsid w:val="0089759C"/>
    <w:rsid w:val="00897931"/>
    <w:rsid w:val="00897A55"/>
    <w:rsid w:val="00897C7D"/>
    <w:rsid w:val="00897E98"/>
    <w:rsid w:val="008A01DE"/>
    <w:rsid w:val="008A027F"/>
    <w:rsid w:val="008A1005"/>
    <w:rsid w:val="008A25F1"/>
    <w:rsid w:val="008A27CC"/>
    <w:rsid w:val="008A2FAA"/>
    <w:rsid w:val="008A30F5"/>
    <w:rsid w:val="008A4530"/>
    <w:rsid w:val="008A45B6"/>
    <w:rsid w:val="008A4622"/>
    <w:rsid w:val="008A4810"/>
    <w:rsid w:val="008A4B8D"/>
    <w:rsid w:val="008A4DCA"/>
    <w:rsid w:val="008A51A0"/>
    <w:rsid w:val="008A6AF4"/>
    <w:rsid w:val="008A7600"/>
    <w:rsid w:val="008A797A"/>
    <w:rsid w:val="008A7D3D"/>
    <w:rsid w:val="008B1268"/>
    <w:rsid w:val="008B13AD"/>
    <w:rsid w:val="008B1798"/>
    <w:rsid w:val="008B1F0E"/>
    <w:rsid w:val="008B24A8"/>
    <w:rsid w:val="008B2FC9"/>
    <w:rsid w:val="008B31D0"/>
    <w:rsid w:val="008B3A1D"/>
    <w:rsid w:val="008B3EFF"/>
    <w:rsid w:val="008B3F00"/>
    <w:rsid w:val="008B3F8F"/>
    <w:rsid w:val="008B5F69"/>
    <w:rsid w:val="008B673F"/>
    <w:rsid w:val="008B6BA7"/>
    <w:rsid w:val="008B791B"/>
    <w:rsid w:val="008B79CF"/>
    <w:rsid w:val="008B7E62"/>
    <w:rsid w:val="008C01A8"/>
    <w:rsid w:val="008C06D1"/>
    <w:rsid w:val="008C07BD"/>
    <w:rsid w:val="008C22B7"/>
    <w:rsid w:val="008C2544"/>
    <w:rsid w:val="008C3848"/>
    <w:rsid w:val="008C3892"/>
    <w:rsid w:val="008C3E3C"/>
    <w:rsid w:val="008C4EF4"/>
    <w:rsid w:val="008C51BA"/>
    <w:rsid w:val="008C5CDB"/>
    <w:rsid w:val="008C5E09"/>
    <w:rsid w:val="008C5E1B"/>
    <w:rsid w:val="008C645D"/>
    <w:rsid w:val="008C6CBE"/>
    <w:rsid w:val="008C6D66"/>
    <w:rsid w:val="008C72BF"/>
    <w:rsid w:val="008C7EA0"/>
    <w:rsid w:val="008D0AF7"/>
    <w:rsid w:val="008D0BA1"/>
    <w:rsid w:val="008D1667"/>
    <w:rsid w:val="008D169C"/>
    <w:rsid w:val="008D17F3"/>
    <w:rsid w:val="008D2514"/>
    <w:rsid w:val="008D2EEC"/>
    <w:rsid w:val="008D3BAA"/>
    <w:rsid w:val="008D4B5E"/>
    <w:rsid w:val="008D4C41"/>
    <w:rsid w:val="008D5103"/>
    <w:rsid w:val="008D567E"/>
    <w:rsid w:val="008D5804"/>
    <w:rsid w:val="008D6290"/>
    <w:rsid w:val="008D62D0"/>
    <w:rsid w:val="008D6767"/>
    <w:rsid w:val="008D6A97"/>
    <w:rsid w:val="008D71C6"/>
    <w:rsid w:val="008D7BC4"/>
    <w:rsid w:val="008E0303"/>
    <w:rsid w:val="008E0695"/>
    <w:rsid w:val="008E09F2"/>
    <w:rsid w:val="008E15FE"/>
    <w:rsid w:val="008E19F8"/>
    <w:rsid w:val="008E28D7"/>
    <w:rsid w:val="008E2E93"/>
    <w:rsid w:val="008E3225"/>
    <w:rsid w:val="008E44B2"/>
    <w:rsid w:val="008E5085"/>
    <w:rsid w:val="008E5119"/>
    <w:rsid w:val="008E52F8"/>
    <w:rsid w:val="008E5662"/>
    <w:rsid w:val="008E5796"/>
    <w:rsid w:val="008E5BF4"/>
    <w:rsid w:val="008E7101"/>
    <w:rsid w:val="008E7320"/>
    <w:rsid w:val="008E7368"/>
    <w:rsid w:val="008E78BE"/>
    <w:rsid w:val="008F0601"/>
    <w:rsid w:val="008F0CCE"/>
    <w:rsid w:val="008F395F"/>
    <w:rsid w:val="008F39BE"/>
    <w:rsid w:val="008F3C3B"/>
    <w:rsid w:val="008F3FC3"/>
    <w:rsid w:val="008F4E00"/>
    <w:rsid w:val="008F51F1"/>
    <w:rsid w:val="008F536A"/>
    <w:rsid w:val="008F6130"/>
    <w:rsid w:val="008F617E"/>
    <w:rsid w:val="008F6853"/>
    <w:rsid w:val="008F6BC6"/>
    <w:rsid w:val="008F7CC8"/>
    <w:rsid w:val="009000DE"/>
    <w:rsid w:val="0090067B"/>
    <w:rsid w:val="00900684"/>
    <w:rsid w:val="009009BD"/>
    <w:rsid w:val="00900BE6"/>
    <w:rsid w:val="009015F3"/>
    <w:rsid w:val="00904010"/>
    <w:rsid w:val="00904AD4"/>
    <w:rsid w:val="009057E9"/>
    <w:rsid w:val="009066C5"/>
    <w:rsid w:val="009109DC"/>
    <w:rsid w:val="00910B12"/>
    <w:rsid w:val="009113AB"/>
    <w:rsid w:val="00911D70"/>
    <w:rsid w:val="0091203D"/>
    <w:rsid w:val="00914293"/>
    <w:rsid w:val="0091433D"/>
    <w:rsid w:val="009143BC"/>
    <w:rsid w:val="00914C2A"/>
    <w:rsid w:val="0091688B"/>
    <w:rsid w:val="00920A6C"/>
    <w:rsid w:val="00920DCD"/>
    <w:rsid w:val="00921013"/>
    <w:rsid w:val="009218D5"/>
    <w:rsid w:val="00922986"/>
    <w:rsid w:val="00922A35"/>
    <w:rsid w:val="00922B0F"/>
    <w:rsid w:val="00922BEB"/>
    <w:rsid w:val="00923AAD"/>
    <w:rsid w:val="00923FAE"/>
    <w:rsid w:val="00924555"/>
    <w:rsid w:val="00924CE8"/>
    <w:rsid w:val="00924E6D"/>
    <w:rsid w:val="009250A3"/>
    <w:rsid w:val="00925D60"/>
    <w:rsid w:val="009265BB"/>
    <w:rsid w:val="009271D9"/>
    <w:rsid w:val="009273D4"/>
    <w:rsid w:val="00927430"/>
    <w:rsid w:val="00930B20"/>
    <w:rsid w:val="00930CBF"/>
    <w:rsid w:val="0093467F"/>
    <w:rsid w:val="00935214"/>
    <w:rsid w:val="009353A4"/>
    <w:rsid w:val="00935854"/>
    <w:rsid w:val="00935D4A"/>
    <w:rsid w:val="0093602D"/>
    <w:rsid w:val="0093605F"/>
    <w:rsid w:val="00936647"/>
    <w:rsid w:val="00936AB9"/>
    <w:rsid w:val="00937716"/>
    <w:rsid w:val="009404EA"/>
    <w:rsid w:val="00940E00"/>
    <w:rsid w:val="00941133"/>
    <w:rsid w:val="00941E9C"/>
    <w:rsid w:val="00942655"/>
    <w:rsid w:val="00942F6D"/>
    <w:rsid w:val="00942FAA"/>
    <w:rsid w:val="00944CD8"/>
    <w:rsid w:val="00944DDD"/>
    <w:rsid w:val="00944F3E"/>
    <w:rsid w:val="00945718"/>
    <w:rsid w:val="0094599C"/>
    <w:rsid w:val="00945E19"/>
    <w:rsid w:val="00945FF8"/>
    <w:rsid w:val="00946210"/>
    <w:rsid w:val="009467EC"/>
    <w:rsid w:val="00946C19"/>
    <w:rsid w:val="00947837"/>
    <w:rsid w:val="009509BA"/>
    <w:rsid w:val="00950EBA"/>
    <w:rsid w:val="00950F6F"/>
    <w:rsid w:val="0095117F"/>
    <w:rsid w:val="00951603"/>
    <w:rsid w:val="00951FEE"/>
    <w:rsid w:val="00952BC6"/>
    <w:rsid w:val="00952DA7"/>
    <w:rsid w:val="00953245"/>
    <w:rsid w:val="00953AE0"/>
    <w:rsid w:val="00953DBF"/>
    <w:rsid w:val="0095449F"/>
    <w:rsid w:val="009553CF"/>
    <w:rsid w:val="00956595"/>
    <w:rsid w:val="009565AC"/>
    <w:rsid w:val="00956E50"/>
    <w:rsid w:val="00956FBF"/>
    <w:rsid w:val="00957F82"/>
    <w:rsid w:val="0096078D"/>
    <w:rsid w:val="00960C5E"/>
    <w:rsid w:val="00960EA9"/>
    <w:rsid w:val="00961677"/>
    <w:rsid w:val="00962D58"/>
    <w:rsid w:val="00963296"/>
    <w:rsid w:val="009637A9"/>
    <w:rsid w:val="00963979"/>
    <w:rsid w:val="00964096"/>
    <w:rsid w:val="00964716"/>
    <w:rsid w:val="00964947"/>
    <w:rsid w:val="00964A01"/>
    <w:rsid w:val="00964A5A"/>
    <w:rsid w:val="00964E6C"/>
    <w:rsid w:val="0096517C"/>
    <w:rsid w:val="00966DC0"/>
    <w:rsid w:val="00970172"/>
    <w:rsid w:val="00970675"/>
    <w:rsid w:val="00970848"/>
    <w:rsid w:val="00970C82"/>
    <w:rsid w:val="009713E6"/>
    <w:rsid w:val="00971CB2"/>
    <w:rsid w:val="00972AC2"/>
    <w:rsid w:val="00972CC4"/>
    <w:rsid w:val="00973D25"/>
    <w:rsid w:val="00973E8C"/>
    <w:rsid w:val="00974663"/>
    <w:rsid w:val="00974FA5"/>
    <w:rsid w:val="009752BE"/>
    <w:rsid w:val="00975505"/>
    <w:rsid w:val="00976B6A"/>
    <w:rsid w:val="00976DC4"/>
    <w:rsid w:val="00976E61"/>
    <w:rsid w:val="00976F45"/>
    <w:rsid w:val="00976FB4"/>
    <w:rsid w:val="00980AFD"/>
    <w:rsid w:val="009811A4"/>
    <w:rsid w:val="00981EBE"/>
    <w:rsid w:val="0098278D"/>
    <w:rsid w:val="00982D14"/>
    <w:rsid w:val="00983E2B"/>
    <w:rsid w:val="009840D4"/>
    <w:rsid w:val="00984216"/>
    <w:rsid w:val="00984522"/>
    <w:rsid w:val="00984CB0"/>
    <w:rsid w:val="0098508C"/>
    <w:rsid w:val="00990055"/>
    <w:rsid w:val="009902E0"/>
    <w:rsid w:val="00990623"/>
    <w:rsid w:val="0099066B"/>
    <w:rsid w:val="00990F78"/>
    <w:rsid w:val="009910CD"/>
    <w:rsid w:val="00992A46"/>
    <w:rsid w:val="00992B12"/>
    <w:rsid w:val="00993021"/>
    <w:rsid w:val="009938AB"/>
    <w:rsid w:val="00993ACC"/>
    <w:rsid w:val="00994672"/>
    <w:rsid w:val="00994A71"/>
    <w:rsid w:val="009965D8"/>
    <w:rsid w:val="0099701E"/>
    <w:rsid w:val="009A056A"/>
    <w:rsid w:val="009A0900"/>
    <w:rsid w:val="009A0BA1"/>
    <w:rsid w:val="009A0E23"/>
    <w:rsid w:val="009A12F2"/>
    <w:rsid w:val="009A1B68"/>
    <w:rsid w:val="009A2115"/>
    <w:rsid w:val="009A26DC"/>
    <w:rsid w:val="009A351B"/>
    <w:rsid w:val="009A36D9"/>
    <w:rsid w:val="009A430B"/>
    <w:rsid w:val="009A4498"/>
    <w:rsid w:val="009A44D4"/>
    <w:rsid w:val="009A45E2"/>
    <w:rsid w:val="009A5488"/>
    <w:rsid w:val="009A5958"/>
    <w:rsid w:val="009A60F9"/>
    <w:rsid w:val="009A6378"/>
    <w:rsid w:val="009A66B5"/>
    <w:rsid w:val="009A6AB4"/>
    <w:rsid w:val="009A7546"/>
    <w:rsid w:val="009A7C38"/>
    <w:rsid w:val="009A7D01"/>
    <w:rsid w:val="009B0199"/>
    <w:rsid w:val="009B0262"/>
    <w:rsid w:val="009B0322"/>
    <w:rsid w:val="009B0384"/>
    <w:rsid w:val="009B078F"/>
    <w:rsid w:val="009B0BDC"/>
    <w:rsid w:val="009B0E31"/>
    <w:rsid w:val="009B0E99"/>
    <w:rsid w:val="009B12B1"/>
    <w:rsid w:val="009B12C3"/>
    <w:rsid w:val="009B1765"/>
    <w:rsid w:val="009B1918"/>
    <w:rsid w:val="009B1A8F"/>
    <w:rsid w:val="009B1CF8"/>
    <w:rsid w:val="009B20C4"/>
    <w:rsid w:val="009B2962"/>
    <w:rsid w:val="009B310C"/>
    <w:rsid w:val="009B42E1"/>
    <w:rsid w:val="009B453B"/>
    <w:rsid w:val="009B4ADB"/>
    <w:rsid w:val="009B551B"/>
    <w:rsid w:val="009B5976"/>
    <w:rsid w:val="009B5B85"/>
    <w:rsid w:val="009B6AC8"/>
    <w:rsid w:val="009B6E01"/>
    <w:rsid w:val="009C03D7"/>
    <w:rsid w:val="009C0635"/>
    <w:rsid w:val="009C07B8"/>
    <w:rsid w:val="009C0A0F"/>
    <w:rsid w:val="009C1272"/>
    <w:rsid w:val="009C1DB3"/>
    <w:rsid w:val="009C2551"/>
    <w:rsid w:val="009C27CC"/>
    <w:rsid w:val="009C31C6"/>
    <w:rsid w:val="009C4562"/>
    <w:rsid w:val="009C4996"/>
    <w:rsid w:val="009C58C1"/>
    <w:rsid w:val="009C6474"/>
    <w:rsid w:val="009C6686"/>
    <w:rsid w:val="009C6886"/>
    <w:rsid w:val="009C718A"/>
    <w:rsid w:val="009C7902"/>
    <w:rsid w:val="009D0DAA"/>
    <w:rsid w:val="009D10FC"/>
    <w:rsid w:val="009D1584"/>
    <w:rsid w:val="009D17F6"/>
    <w:rsid w:val="009D1C80"/>
    <w:rsid w:val="009D1E76"/>
    <w:rsid w:val="009D2B01"/>
    <w:rsid w:val="009D3712"/>
    <w:rsid w:val="009D397B"/>
    <w:rsid w:val="009D3BB5"/>
    <w:rsid w:val="009D4455"/>
    <w:rsid w:val="009D46EA"/>
    <w:rsid w:val="009D49B5"/>
    <w:rsid w:val="009D4CF0"/>
    <w:rsid w:val="009D5465"/>
    <w:rsid w:val="009D68F8"/>
    <w:rsid w:val="009D6DBF"/>
    <w:rsid w:val="009E06C0"/>
    <w:rsid w:val="009E0DE2"/>
    <w:rsid w:val="009E0F02"/>
    <w:rsid w:val="009E1225"/>
    <w:rsid w:val="009E154D"/>
    <w:rsid w:val="009E1B6A"/>
    <w:rsid w:val="009E268D"/>
    <w:rsid w:val="009E304B"/>
    <w:rsid w:val="009E3253"/>
    <w:rsid w:val="009E713B"/>
    <w:rsid w:val="009E7814"/>
    <w:rsid w:val="009F0DEE"/>
    <w:rsid w:val="009F2D8C"/>
    <w:rsid w:val="009F3475"/>
    <w:rsid w:val="009F43FB"/>
    <w:rsid w:val="009F4A85"/>
    <w:rsid w:val="009F52AD"/>
    <w:rsid w:val="009F597E"/>
    <w:rsid w:val="009F5E63"/>
    <w:rsid w:val="009F5F8E"/>
    <w:rsid w:val="009F77D3"/>
    <w:rsid w:val="009F7A45"/>
    <w:rsid w:val="009F7BB3"/>
    <w:rsid w:val="00A008B7"/>
    <w:rsid w:val="00A00BA2"/>
    <w:rsid w:val="00A01393"/>
    <w:rsid w:val="00A02388"/>
    <w:rsid w:val="00A03A3F"/>
    <w:rsid w:val="00A03C01"/>
    <w:rsid w:val="00A04F8C"/>
    <w:rsid w:val="00A05CFA"/>
    <w:rsid w:val="00A05D35"/>
    <w:rsid w:val="00A074D2"/>
    <w:rsid w:val="00A07771"/>
    <w:rsid w:val="00A07EFF"/>
    <w:rsid w:val="00A10944"/>
    <w:rsid w:val="00A1214A"/>
    <w:rsid w:val="00A12957"/>
    <w:rsid w:val="00A1296C"/>
    <w:rsid w:val="00A1298D"/>
    <w:rsid w:val="00A14374"/>
    <w:rsid w:val="00A14994"/>
    <w:rsid w:val="00A14D0A"/>
    <w:rsid w:val="00A15784"/>
    <w:rsid w:val="00A161B5"/>
    <w:rsid w:val="00A1679D"/>
    <w:rsid w:val="00A169A8"/>
    <w:rsid w:val="00A17B2A"/>
    <w:rsid w:val="00A17D77"/>
    <w:rsid w:val="00A17E36"/>
    <w:rsid w:val="00A208DC"/>
    <w:rsid w:val="00A21E61"/>
    <w:rsid w:val="00A22053"/>
    <w:rsid w:val="00A22BEB"/>
    <w:rsid w:val="00A23397"/>
    <w:rsid w:val="00A234CB"/>
    <w:rsid w:val="00A238BF"/>
    <w:rsid w:val="00A23EE3"/>
    <w:rsid w:val="00A25429"/>
    <w:rsid w:val="00A256EA"/>
    <w:rsid w:val="00A26538"/>
    <w:rsid w:val="00A2666E"/>
    <w:rsid w:val="00A26A14"/>
    <w:rsid w:val="00A26CD6"/>
    <w:rsid w:val="00A27846"/>
    <w:rsid w:val="00A30AAE"/>
    <w:rsid w:val="00A31114"/>
    <w:rsid w:val="00A3178B"/>
    <w:rsid w:val="00A31B96"/>
    <w:rsid w:val="00A32327"/>
    <w:rsid w:val="00A323F2"/>
    <w:rsid w:val="00A32475"/>
    <w:rsid w:val="00A3280B"/>
    <w:rsid w:val="00A32969"/>
    <w:rsid w:val="00A33219"/>
    <w:rsid w:val="00A33334"/>
    <w:rsid w:val="00A33DDC"/>
    <w:rsid w:val="00A34061"/>
    <w:rsid w:val="00A3446A"/>
    <w:rsid w:val="00A34684"/>
    <w:rsid w:val="00A36D47"/>
    <w:rsid w:val="00A36FAA"/>
    <w:rsid w:val="00A4119C"/>
    <w:rsid w:val="00A4137E"/>
    <w:rsid w:val="00A4204A"/>
    <w:rsid w:val="00A4284E"/>
    <w:rsid w:val="00A42D8C"/>
    <w:rsid w:val="00A43352"/>
    <w:rsid w:val="00A4477E"/>
    <w:rsid w:val="00A44B27"/>
    <w:rsid w:val="00A44BC9"/>
    <w:rsid w:val="00A455BB"/>
    <w:rsid w:val="00A4649E"/>
    <w:rsid w:val="00A467BC"/>
    <w:rsid w:val="00A46D28"/>
    <w:rsid w:val="00A46E58"/>
    <w:rsid w:val="00A46FCD"/>
    <w:rsid w:val="00A47B31"/>
    <w:rsid w:val="00A50786"/>
    <w:rsid w:val="00A50B41"/>
    <w:rsid w:val="00A51B37"/>
    <w:rsid w:val="00A51B4F"/>
    <w:rsid w:val="00A51FD2"/>
    <w:rsid w:val="00A52A75"/>
    <w:rsid w:val="00A52D6F"/>
    <w:rsid w:val="00A5397F"/>
    <w:rsid w:val="00A53F9B"/>
    <w:rsid w:val="00A54288"/>
    <w:rsid w:val="00A553B1"/>
    <w:rsid w:val="00A556AA"/>
    <w:rsid w:val="00A557A8"/>
    <w:rsid w:val="00A558AA"/>
    <w:rsid w:val="00A5605F"/>
    <w:rsid w:val="00A56CBA"/>
    <w:rsid w:val="00A56E77"/>
    <w:rsid w:val="00A57306"/>
    <w:rsid w:val="00A5738F"/>
    <w:rsid w:val="00A60543"/>
    <w:rsid w:val="00A61108"/>
    <w:rsid w:val="00A63455"/>
    <w:rsid w:val="00A63C9A"/>
    <w:rsid w:val="00A63D6A"/>
    <w:rsid w:val="00A6498D"/>
    <w:rsid w:val="00A649E9"/>
    <w:rsid w:val="00A650BF"/>
    <w:rsid w:val="00A651AD"/>
    <w:rsid w:val="00A667A0"/>
    <w:rsid w:val="00A67112"/>
    <w:rsid w:val="00A6727E"/>
    <w:rsid w:val="00A67F7A"/>
    <w:rsid w:val="00A703B4"/>
    <w:rsid w:val="00A706EF"/>
    <w:rsid w:val="00A715B7"/>
    <w:rsid w:val="00A71EFB"/>
    <w:rsid w:val="00A723B9"/>
    <w:rsid w:val="00A7385A"/>
    <w:rsid w:val="00A74B35"/>
    <w:rsid w:val="00A74DDC"/>
    <w:rsid w:val="00A758AA"/>
    <w:rsid w:val="00A75929"/>
    <w:rsid w:val="00A75CE5"/>
    <w:rsid w:val="00A77ADA"/>
    <w:rsid w:val="00A77F52"/>
    <w:rsid w:val="00A80DBE"/>
    <w:rsid w:val="00A815C3"/>
    <w:rsid w:val="00A81FA1"/>
    <w:rsid w:val="00A821C7"/>
    <w:rsid w:val="00A828FC"/>
    <w:rsid w:val="00A831C6"/>
    <w:rsid w:val="00A84A15"/>
    <w:rsid w:val="00A852AE"/>
    <w:rsid w:val="00A86EA5"/>
    <w:rsid w:val="00A8726D"/>
    <w:rsid w:val="00A872DD"/>
    <w:rsid w:val="00A877DB"/>
    <w:rsid w:val="00A87CEA"/>
    <w:rsid w:val="00A90018"/>
    <w:rsid w:val="00A90522"/>
    <w:rsid w:val="00A9075C"/>
    <w:rsid w:val="00A90F1A"/>
    <w:rsid w:val="00A91658"/>
    <w:rsid w:val="00A949D7"/>
    <w:rsid w:val="00A94B8A"/>
    <w:rsid w:val="00A95432"/>
    <w:rsid w:val="00A95C89"/>
    <w:rsid w:val="00A95F04"/>
    <w:rsid w:val="00A9612C"/>
    <w:rsid w:val="00A96132"/>
    <w:rsid w:val="00A96A0D"/>
    <w:rsid w:val="00A96EE5"/>
    <w:rsid w:val="00A97237"/>
    <w:rsid w:val="00A97780"/>
    <w:rsid w:val="00A97845"/>
    <w:rsid w:val="00A9786A"/>
    <w:rsid w:val="00A979A2"/>
    <w:rsid w:val="00AA01D7"/>
    <w:rsid w:val="00AA0CA6"/>
    <w:rsid w:val="00AA1C6A"/>
    <w:rsid w:val="00AA2A45"/>
    <w:rsid w:val="00AA2EAF"/>
    <w:rsid w:val="00AA47DB"/>
    <w:rsid w:val="00AA481C"/>
    <w:rsid w:val="00AA5386"/>
    <w:rsid w:val="00AA5922"/>
    <w:rsid w:val="00AA5B43"/>
    <w:rsid w:val="00AA6074"/>
    <w:rsid w:val="00AA62E5"/>
    <w:rsid w:val="00AA66E8"/>
    <w:rsid w:val="00AA6828"/>
    <w:rsid w:val="00AA7219"/>
    <w:rsid w:val="00AB0131"/>
    <w:rsid w:val="00AB0B31"/>
    <w:rsid w:val="00AB143C"/>
    <w:rsid w:val="00AB2757"/>
    <w:rsid w:val="00AB2912"/>
    <w:rsid w:val="00AB3AF0"/>
    <w:rsid w:val="00AB3C20"/>
    <w:rsid w:val="00AB3DCA"/>
    <w:rsid w:val="00AB5686"/>
    <w:rsid w:val="00AB5E98"/>
    <w:rsid w:val="00AB78F4"/>
    <w:rsid w:val="00AB79BA"/>
    <w:rsid w:val="00AC0614"/>
    <w:rsid w:val="00AC09AF"/>
    <w:rsid w:val="00AC10DE"/>
    <w:rsid w:val="00AC2372"/>
    <w:rsid w:val="00AC2E44"/>
    <w:rsid w:val="00AC31A0"/>
    <w:rsid w:val="00AC336C"/>
    <w:rsid w:val="00AC643B"/>
    <w:rsid w:val="00AC668F"/>
    <w:rsid w:val="00AC6699"/>
    <w:rsid w:val="00AC6773"/>
    <w:rsid w:val="00AC6788"/>
    <w:rsid w:val="00AC6CF3"/>
    <w:rsid w:val="00AC7044"/>
    <w:rsid w:val="00AC7663"/>
    <w:rsid w:val="00AC7B2A"/>
    <w:rsid w:val="00AC7BC3"/>
    <w:rsid w:val="00AD0345"/>
    <w:rsid w:val="00AD3420"/>
    <w:rsid w:val="00AD4560"/>
    <w:rsid w:val="00AD4AB4"/>
    <w:rsid w:val="00AD513D"/>
    <w:rsid w:val="00AD5190"/>
    <w:rsid w:val="00AD5214"/>
    <w:rsid w:val="00AD5906"/>
    <w:rsid w:val="00AD5A0F"/>
    <w:rsid w:val="00AD6C5F"/>
    <w:rsid w:val="00AD6D63"/>
    <w:rsid w:val="00AD6E3F"/>
    <w:rsid w:val="00AE0B66"/>
    <w:rsid w:val="00AE1449"/>
    <w:rsid w:val="00AE16F1"/>
    <w:rsid w:val="00AE2197"/>
    <w:rsid w:val="00AE2E20"/>
    <w:rsid w:val="00AE55D7"/>
    <w:rsid w:val="00AE567C"/>
    <w:rsid w:val="00AE7A77"/>
    <w:rsid w:val="00AE7EF0"/>
    <w:rsid w:val="00AE7FF0"/>
    <w:rsid w:val="00AF004E"/>
    <w:rsid w:val="00AF0336"/>
    <w:rsid w:val="00AF1B42"/>
    <w:rsid w:val="00AF263D"/>
    <w:rsid w:val="00AF2D0D"/>
    <w:rsid w:val="00AF2E8B"/>
    <w:rsid w:val="00AF2F21"/>
    <w:rsid w:val="00AF3488"/>
    <w:rsid w:val="00AF49B0"/>
    <w:rsid w:val="00AF53C0"/>
    <w:rsid w:val="00AF63AA"/>
    <w:rsid w:val="00AF6680"/>
    <w:rsid w:val="00AF7A1A"/>
    <w:rsid w:val="00B000BB"/>
    <w:rsid w:val="00B00B24"/>
    <w:rsid w:val="00B00E27"/>
    <w:rsid w:val="00B011F3"/>
    <w:rsid w:val="00B011F5"/>
    <w:rsid w:val="00B01E4F"/>
    <w:rsid w:val="00B01F18"/>
    <w:rsid w:val="00B052DB"/>
    <w:rsid w:val="00B05341"/>
    <w:rsid w:val="00B0613F"/>
    <w:rsid w:val="00B071FF"/>
    <w:rsid w:val="00B106E9"/>
    <w:rsid w:val="00B10734"/>
    <w:rsid w:val="00B1115C"/>
    <w:rsid w:val="00B12673"/>
    <w:rsid w:val="00B12A68"/>
    <w:rsid w:val="00B136C5"/>
    <w:rsid w:val="00B1377D"/>
    <w:rsid w:val="00B13BD6"/>
    <w:rsid w:val="00B1428A"/>
    <w:rsid w:val="00B1446D"/>
    <w:rsid w:val="00B147EF"/>
    <w:rsid w:val="00B14DBB"/>
    <w:rsid w:val="00B15D73"/>
    <w:rsid w:val="00B17669"/>
    <w:rsid w:val="00B17A74"/>
    <w:rsid w:val="00B201C2"/>
    <w:rsid w:val="00B20FA3"/>
    <w:rsid w:val="00B211DF"/>
    <w:rsid w:val="00B21F88"/>
    <w:rsid w:val="00B23282"/>
    <w:rsid w:val="00B24523"/>
    <w:rsid w:val="00B247E2"/>
    <w:rsid w:val="00B25386"/>
    <w:rsid w:val="00B25FFD"/>
    <w:rsid w:val="00B3045A"/>
    <w:rsid w:val="00B30B83"/>
    <w:rsid w:val="00B31590"/>
    <w:rsid w:val="00B317EC"/>
    <w:rsid w:val="00B3217F"/>
    <w:rsid w:val="00B32DA4"/>
    <w:rsid w:val="00B33194"/>
    <w:rsid w:val="00B33B89"/>
    <w:rsid w:val="00B3415B"/>
    <w:rsid w:val="00B3426C"/>
    <w:rsid w:val="00B3479F"/>
    <w:rsid w:val="00B3609D"/>
    <w:rsid w:val="00B36108"/>
    <w:rsid w:val="00B3639B"/>
    <w:rsid w:val="00B367C3"/>
    <w:rsid w:val="00B37F12"/>
    <w:rsid w:val="00B41175"/>
    <w:rsid w:val="00B41725"/>
    <w:rsid w:val="00B417E8"/>
    <w:rsid w:val="00B42678"/>
    <w:rsid w:val="00B42F21"/>
    <w:rsid w:val="00B435A6"/>
    <w:rsid w:val="00B43ED7"/>
    <w:rsid w:val="00B44989"/>
    <w:rsid w:val="00B45C64"/>
    <w:rsid w:val="00B45D03"/>
    <w:rsid w:val="00B45F72"/>
    <w:rsid w:val="00B46A50"/>
    <w:rsid w:val="00B47071"/>
    <w:rsid w:val="00B47703"/>
    <w:rsid w:val="00B50329"/>
    <w:rsid w:val="00B511B5"/>
    <w:rsid w:val="00B51AA0"/>
    <w:rsid w:val="00B52157"/>
    <w:rsid w:val="00B5365B"/>
    <w:rsid w:val="00B53AD4"/>
    <w:rsid w:val="00B53F93"/>
    <w:rsid w:val="00B541D8"/>
    <w:rsid w:val="00B54457"/>
    <w:rsid w:val="00B54708"/>
    <w:rsid w:val="00B552CA"/>
    <w:rsid w:val="00B55684"/>
    <w:rsid w:val="00B55BE2"/>
    <w:rsid w:val="00B55D4A"/>
    <w:rsid w:val="00B5713B"/>
    <w:rsid w:val="00B57571"/>
    <w:rsid w:val="00B577B5"/>
    <w:rsid w:val="00B605B7"/>
    <w:rsid w:val="00B60FAD"/>
    <w:rsid w:val="00B6110B"/>
    <w:rsid w:val="00B61239"/>
    <w:rsid w:val="00B64535"/>
    <w:rsid w:val="00B6481C"/>
    <w:rsid w:val="00B65661"/>
    <w:rsid w:val="00B65754"/>
    <w:rsid w:val="00B657E2"/>
    <w:rsid w:val="00B65EB3"/>
    <w:rsid w:val="00B66725"/>
    <w:rsid w:val="00B66C17"/>
    <w:rsid w:val="00B675C6"/>
    <w:rsid w:val="00B70A71"/>
    <w:rsid w:val="00B7105B"/>
    <w:rsid w:val="00B71362"/>
    <w:rsid w:val="00B71A38"/>
    <w:rsid w:val="00B71CC1"/>
    <w:rsid w:val="00B72A0B"/>
    <w:rsid w:val="00B7392D"/>
    <w:rsid w:val="00B73C1E"/>
    <w:rsid w:val="00B74715"/>
    <w:rsid w:val="00B74AB4"/>
    <w:rsid w:val="00B755EE"/>
    <w:rsid w:val="00B76583"/>
    <w:rsid w:val="00B766A5"/>
    <w:rsid w:val="00B766EB"/>
    <w:rsid w:val="00B76CC5"/>
    <w:rsid w:val="00B76E5B"/>
    <w:rsid w:val="00B77ADC"/>
    <w:rsid w:val="00B8092C"/>
    <w:rsid w:val="00B80B6B"/>
    <w:rsid w:val="00B813D4"/>
    <w:rsid w:val="00B815EA"/>
    <w:rsid w:val="00B826A8"/>
    <w:rsid w:val="00B8303E"/>
    <w:rsid w:val="00B83198"/>
    <w:rsid w:val="00B83EC7"/>
    <w:rsid w:val="00B84176"/>
    <w:rsid w:val="00B84339"/>
    <w:rsid w:val="00B845BE"/>
    <w:rsid w:val="00B848A9"/>
    <w:rsid w:val="00B848D6"/>
    <w:rsid w:val="00B856B9"/>
    <w:rsid w:val="00B85C4A"/>
    <w:rsid w:val="00B8626F"/>
    <w:rsid w:val="00B86874"/>
    <w:rsid w:val="00B87963"/>
    <w:rsid w:val="00B90C03"/>
    <w:rsid w:val="00B90E66"/>
    <w:rsid w:val="00B90F4C"/>
    <w:rsid w:val="00B91EC8"/>
    <w:rsid w:val="00B92195"/>
    <w:rsid w:val="00B92550"/>
    <w:rsid w:val="00B94052"/>
    <w:rsid w:val="00B94E31"/>
    <w:rsid w:val="00B95CB1"/>
    <w:rsid w:val="00B964B9"/>
    <w:rsid w:val="00B9680C"/>
    <w:rsid w:val="00B97CF6"/>
    <w:rsid w:val="00BA0B5C"/>
    <w:rsid w:val="00BA107D"/>
    <w:rsid w:val="00BA1821"/>
    <w:rsid w:val="00BA203B"/>
    <w:rsid w:val="00BA2874"/>
    <w:rsid w:val="00BA359C"/>
    <w:rsid w:val="00BA480E"/>
    <w:rsid w:val="00BA4AF9"/>
    <w:rsid w:val="00BA4E51"/>
    <w:rsid w:val="00BA4F12"/>
    <w:rsid w:val="00BA4F47"/>
    <w:rsid w:val="00BA5A87"/>
    <w:rsid w:val="00BA5D77"/>
    <w:rsid w:val="00BA6EAE"/>
    <w:rsid w:val="00BA77EE"/>
    <w:rsid w:val="00BB06F0"/>
    <w:rsid w:val="00BB0E5C"/>
    <w:rsid w:val="00BB1146"/>
    <w:rsid w:val="00BB1E82"/>
    <w:rsid w:val="00BB2102"/>
    <w:rsid w:val="00BB29FD"/>
    <w:rsid w:val="00BB4706"/>
    <w:rsid w:val="00BB5633"/>
    <w:rsid w:val="00BB573C"/>
    <w:rsid w:val="00BB57C6"/>
    <w:rsid w:val="00BB6131"/>
    <w:rsid w:val="00BB6577"/>
    <w:rsid w:val="00BB72A3"/>
    <w:rsid w:val="00BB7892"/>
    <w:rsid w:val="00BB7B2E"/>
    <w:rsid w:val="00BB7BE1"/>
    <w:rsid w:val="00BC01B8"/>
    <w:rsid w:val="00BC09EF"/>
    <w:rsid w:val="00BC10F1"/>
    <w:rsid w:val="00BC2499"/>
    <w:rsid w:val="00BC29C1"/>
    <w:rsid w:val="00BC2B43"/>
    <w:rsid w:val="00BC2E3D"/>
    <w:rsid w:val="00BC2E3F"/>
    <w:rsid w:val="00BC366D"/>
    <w:rsid w:val="00BC51A4"/>
    <w:rsid w:val="00BC51F3"/>
    <w:rsid w:val="00BC5661"/>
    <w:rsid w:val="00BD0A8D"/>
    <w:rsid w:val="00BD110D"/>
    <w:rsid w:val="00BD113D"/>
    <w:rsid w:val="00BD15F4"/>
    <w:rsid w:val="00BD28AB"/>
    <w:rsid w:val="00BD2DC0"/>
    <w:rsid w:val="00BD3520"/>
    <w:rsid w:val="00BD3985"/>
    <w:rsid w:val="00BD3C57"/>
    <w:rsid w:val="00BD4280"/>
    <w:rsid w:val="00BD4BC2"/>
    <w:rsid w:val="00BD4FA1"/>
    <w:rsid w:val="00BD5082"/>
    <w:rsid w:val="00BD5491"/>
    <w:rsid w:val="00BD56E6"/>
    <w:rsid w:val="00BD5ABE"/>
    <w:rsid w:val="00BD6B43"/>
    <w:rsid w:val="00BE246D"/>
    <w:rsid w:val="00BE2903"/>
    <w:rsid w:val="00BE2BAB"/>
    <w:rsid w:val="00BE39A9"/>
    <w:rsid w:val="00BE3E2C"/>
    <w:rsid w:val="00BE5793"/>
    <w:rsid w:val="00BE588E"/>
    <w:rsid w:val="00BE5919"/>
    <w:rsid w:val="00BE5A39"/>
    <w:rsid w:val="00BE61F7"/>
    <w:rsid w:val="00BE6D75"/>
    <w:rsid w:val="00BE6F10"/>
    <w:rsid w:val="00BF027A"/>
    <w:rsid w:val="00BF0CC7"/>
    <w:rsid w:val="00BF13E1"/>
    <w:rsid w:val="00BF16DA"/>
    <w:rsid w:val="00BF1B65"/>
    <w:rsid w:val="00BF2BAB"/>
    <w:rsid w:val="00BF32EC"/>
    <w:rsid w:val="00BF343F"/>
    <w:rsid w:val="00BF4340"/>
    <w:rsid w:val="00BF4F4D"/>
    <w:rsid w:val="00BF56D4"/>
    <w:rsid w:val="00BF5E2D"/>
    <w:rsid w:val="00BF6320"/>
    <w:rsid w:val="00BF6B70"/>
    <w:rsid w:val="00BF6E5A"/>
    <w:rsid w:val="00BF70B7"/>
    <w:rsid w:val="00BF7B14"/>
    <w:rsid w:val="00C0017F"/>
    <w:rsid w:val="00C00C6D"/>
    <w:rsid w:val="00C01F79"/>
    <w:rsid w:val="00C02886"/>
    <w:rsid w:val="00C04401"/>
    <w:rsid w:val="00C0488A"/>
    <w:rsid w:val="00C055D8"/>
    <w:rsid w:val="00C05977"/>
    <w:rsid w:val="00C05CCC"/>
    <w:rsid w:val="00C06681"/>
    <w:rsid w:val="00C06DEA"/>
    <w:rsid w:val="00C06ECD"/>
    <w:rsid w:val="00C0704E"/>
    <w:rsid w:val="00C0737F"/>
    <w:rsid w:val="00C079EA"/>
    <w:rsid w:val="00C116F7"/>
    <w:rsid w:val="00C11948"/>
    <w:rsid w:val="00C11B7F"/>
    <w:rsid w:val="00C11C68"/>
    <w:rsid w:val="00C1333D"/>
    <w:rsid w:val="00C13BBE"/>
    <w:rsid w:val="00C147CD"/>
    <w:rsid w:val="00C1544B"/>
    <w:rsid w:val="00C1761B"/>
    <w:rsid w:val="00C179CE"/>
    <w:rsid w:val="00C17C7A"/>
    <w:rsid w:val="00C2048F"/>
    <w:rsid w:val="00C21302"/>
    <w:rsid w:val="00C21B3D"/>
    <w:rsid w:val="00C21E9D"/>
    <w:rsid w:val="00C226CD"/>
    <w:rsid w:val="00C22885"/>
    <w:rsid w:val="00C23BAC"/>
    <w:rsid w:val="00C252B3"/>
    <w:rsid w:val="00C25E6F"/>
    <w:rsid w:val="00C261CD"/>
    <w:rsid w:val="00C2735B"/>
    <w:rsid w:val="00C306FF"/>
    <w:rsid w:val="00C31200"/>
    <w:rsid w:val="00C31679"/>
    <w:rsid w:val="00C32407"/>
    <w:rsid w:val="00C32D98"/>
    <w:rsid w:val="00C32DD2"/>
    <w:rsid w:val="00C332CF"/>
    <w:rsid w:val="00C335DC"/>
    <w:rsid w:val="00C33641"/>
    <w:rsid w:val="00C34707"/>
    <w:rsid w:val="00C34CF0"/>
    <w:rsid w:val="00C36065"/>
    <w:rsid w:val="00C361C6"/>
    <w:rsid w:val="00C366D3"/>
    <w:rsid w:val="00C36CFA"/>
    <w:rsid w:val="00C36E22"/>
    <w:rsid w:val="00C36F76"/>
    <w:rsid w:val="00C37181"/>
    <w:rsid w:val="00C37624"/>
    <w:rsid w:val="00C3765C"/>
    <w:rsid w:val="00C37A23"/>
    <w:rsid w:val="00C40654"/>
    <w:rsid w:val="00C425F0"/>
    <w:rsid w:val="00C431F6"/>
    <w:rsid w:val="00C437D2"/>
    <w:rsid w:val="00C43F37"/>
    <w:rsid w:val="00C44CBC"/>
    <w:rsid w:val="00C44F2F"/>
    <w:rsid w:val="00C465C1"/>
    <w:rsid w:val="00C46701"/>
    <w:rsid w:val="00C471EB"/>
    <w:rsid w:val="00C4799E"/>
    <w:rsid w:val="00C504A3"/>
    <w:rsid w:val="00C50DE7"/>
    <w:rsid w:val="00C51100"/>
    <w:rsid w:val="00C511B5"/>
    <w:rsid w:val="00C51A8F"/>
    <w:rsid w:val="00C51D6D"/>
    <w:rsid w:val="00C51D90"/>
    <w:rsid w:val="00C52A2F"/>
    <w:rsid w:val="00C53A1F"/>
    <w:rsid w:val="00C53CD1"/>
    <w:rsid w:val="00C5450D"/>
    <w:rsid w:val="00C54C2A"/>
    <w:rsid w:val="00C54C85"/>
    <w:rsid w:val="00C54E5B"/>
    <w:rsid w:val="00C55B50"/>
    <w:rsid w:val="00C570A6"/>
    <w:rsid w:val="00C579B7"/>
    <w:rsid w:val="00C57A61"/>
    <w:rsid w:val="00C605A5"/>
    <w:rsid w:val="00C60C5F"/>
    <w:rsid w:val="00C61310"/>
    <w:rsid w:val="00C61C4B"/>
    <w:rsid w:val="00C62679"/>
    <w:rsid w:val="00C62951"/>
    <w:rsid w:val="00C62CCF"/>
    <w:rsid w:val="00C63B9A"/>
    <w:rsid w:val="00C63D79"/>
    <w:rsid w:val="00C647C0"/>
    <w:rsid w:val="00C6487E"/>
    <w:rsid w:val="00C653D6"/>
    <w:rsid w:val="00C65515"/>
    <w:rsid w:val="00C655B1"/>
    <w:rsid w:val="00C659B7"/>
    <w:rsid w:val="00C65B5D"/>
    <w:rsid w:val="00C65E30"/>
    <w:rsid w:val="00C66BA4"/>
    <w:rsid w:val="00C67512"/>
    <w:rsid w:val="00C676FC"/>
    <w:rsid w:val="00C70E67"/>
    <w:rsid w:val="00C71142"/>
    <w:rsid w:val="00C7179C"/>
    <w:rsid w:val="00C72BBB"/>
    <w:rsid w:val="00C72F36"/>
    <w:rsid w:val="00C72F49"/>
    <w:rsid w:val="00C73848"/>
    <w:rsid w:val="00C73CCB"/>
    <w:rsid w:val="00C73F0D"/>
    <w:rsid w:val="00C74699"/>
    <w:rsid w:val="00C74AC9"/>
    <w:rsid w:val="00C7518F"/>
    <w:rsid w:val="00C75BEC"/>
    <w:rsid w:val="00C77D9B"/>
    <w:rsid w:val="00C77FEB"/>
    <w:rsid w:val="00C805E5"/>
    <w:rsid w:val="00C8086F"/>
    <w:rsid w:val="00C80AFD"/>
    <w:rsid w:val="00C8104A"/>
    <w:rsid w:val="00C8275A"/>
    <w:rsid w:val="00C82E50"/>
    <w:rsid w:val="00C83859"/>
    <w:rsid w:val="00C83F2D"/>
    <w:rsid w:val="00C8425B"/>
    <w:rsid w:val="00C842A2"/>
    <w:rsid w:val="00C84407"/>
    <w:rsid w:val="00C846AB"/>
    <w:rsid w:val="00C84B46"/>
    <w:rsid w:val="00C858E2"/>
    <w:rsid w:val="00C86C40"/>
    <w:rsid w:val="00C87122"/>
    <w:rsid w:val="00C87506"/>
    <w:rsid w:val="00C8777D"/>
    <w:rsid w:val="00C87F84"/>
    <w:rsid w:val="00C9059E"/>
    <w:rsid w:val="00C907A5"/>
    <w:rsid w:val="00C918B4"/>
    <w:rsid w:val="00C91F9C"/>
    <w:rsid w:val="00C94D88"/>
    <w:rsid w:val="00C9551C"/>
    <w:rsid w:val="00C9554D"/>
    <w:rsid w:val="00C959A2"/>
    <w:rsid w:val="00C95ACF"/>
    <w:rsid w:val="00C965AE"/>
    <w:rsid w:val="00C967CE"/>
    <w:rsid w:val="00C969C3"/>
    <w:rsid w:val="00C96F7D"/>
    <w:rsid w:val="00C97269"/>
    <w:rsid w:val="00C979A7"/>
    <w:rsid w:val="00C97B35"/>
    <w:rsid w:val="00C97FB9"/>
    <w:rsid w:val="00CA0604"/>
    <w:rsid w:val="00CA07CF"/>
    <w:rsid w:val="00CA137C"/>
    <w:rsid w:val="00CA29CA"/>
    <w:rsid w:val="00CA2C99"/>
    <w:rsid w:val="00CA2F02"/>
    <w:rsid w:val="00CA34F0"/>
    <w:rsid w:val="00CA3A24"/>
    <w:rsid w:val="00CA3C0F"/>
    <w:rsid w:val="00CA3D40"/>
    <w:rsid w:val="00CA3F6D"/>
    <w:rsid w:val="00CA3FB8"/>
    <w:rsid w:val="00CA4154"/>
    <w:rsid w:val="00CA4903"/>
    <w:rsid w:val="00CA4FE1"/>
    <w:rsid w:val="00CA528A"/>
    <w:rsid w:val="00CA5BCC"/>
    <w:rsid w:val="00CA7052"/>
    <w:rsid w:val="00CA7133"/>
    <w:rsid w:val="00CA731A"/>
    <w:rsid w:val="00CA77D1"/>
    <w:rsid w:val="00CB00E5"/>
    <w:rsid w:val="00CB0747"/>
    <w:rsid w:val="00CB1A78"/>
    <w:rsid w:val="00CB270E"/>
    <w:rsid w:val="00CB2AA5"/>
    <w:rsid w:val="00CB3D6F"/>
    <w:rsid w:val="00CB407B"/>
    <w:rsid w:val="00CB4444"/>
    <w:rsid w:val="00CB4A7E"/>
    <w:rsid w:val="00CB4B0C"/>
    <w:rsid w:val="00CB4B60"/>
    <w:rsid w:val="00CB4CAA"/>
    <w:rsid w:val="00CB4F51"/>
    <w:rsid w:val="00CB5475"/>
    <w:rsid w:val="00CB5B9E"/>
    <w:rsid w:val="00CB6DF4"/>
    <w:rsid w:val="00CC0557"/>
    <w:rsid w:val="00CC0F78"/>
    <w:rsid w:val="00CC1417"/>
    <w:rsid w:val="00CC23AC"/>
    <w:rsid w:val="00CC3617"/>
    <w:rsid w:val="00CC38FD"/>
    <w:rsid w:val="00CC3CA7"/>
    <w:rsid w:val="00CC41EB"/>
    <w:rsid w:val="00CC44C8"/>
    <w:rsid w:val="00CC4811"/>
    <w:rsid w:val="00CC4CBF"/>
    <w:rsid w:val="00CC519F"/>
    <w:rsid w:val="00CC5555"/>
    <w:rsid w:val="00CC61D1"/>
    <w:rsid w:val="00CC6280"/>
    <w:rsid w:val="00CC6587"/>
    <w:rsid w:val="00CC6D18"/>
    <w:rsid w:val="00CC6D1B"/>
    <w:rsid w:val="00CC6E96"/>
    <w:rsid w:val="00CC6FA3"/>
    <w:rsid w:val="00CC76CC"/>
    <w:rsid w:val="00CC7F55"/>
    <w:rsid w:val="00CC7FED"/>
    <w:rsid w:val="00CD0B01"/>
    <w:rsid w:val="00CD1709"/>
    <w:rsid w:val="00CD1DB4"/>
    <w:rsid w:val="00CD2628"/>
    <w:rsid w:val="00CD30AB"/>
    <w:rsid w:val="00CD327F"/>
    <w:rsid w:val="00CD3732"/>
    <w:rsid w:val="00CD3F4E"/>
    <w:rsid w:val="00CD4B9B"/>
    <w:rsid w:val="00CD4BE8"/>
    <w:rsid w:val="00CD4CC6"/>
    <w:rsid w:val="00CD5500"/>
    <w:rsid w:val="00CD5774"/>
    <w:rsid w:val="00CD5D51"/>
    <w:rsid w:val="00CD618E"/>
    <w:rsid w:val="00CD641A"/>
    <w:rsid w:val="00CD7181"/>
    <w:rsid w:val="00CD7AA8"/>
    <w:rsid w:val="00CE01BD"/>
    <w:rsid w:val="00CE1B05"/>
    <w:rsid w:val="00CE2647"/>
    <w:rsid w:val="00CE3D7D"/>
    <w:rsid w:val="00CE42F3"/>
    <w:rsid w:val="00CE5184"/>
    <w:rsid w:val="00CE5276"/>
    <w:rsid w:val="00CE54CF"/>
    <w:rsid w:val="00CE641D"/>
    <w:rsid w:val="00CE6465"/>
    <w:rsid w:val="00CE6C73"/>
    <w:rsid w:val="00CE7A26"/>
    <w:rsid w:val="00CE7C50"/>
    <w:rsid w:val="00CF119A"/>
    <w:rsid w:val="00CF11D6"/>
    <w:rsid w:val="00CF1DCC"/>
    <w:rsid w:val="00CF28D2"/>
    <w:rsid w:val="00CF32E7"/>
    <w:rsid w:val="00CF38F4"/>
    <w:rsid w:val="00CF3E88"/>
    <w:rsid w:val="00CF41B4"/>
    <w:rsid w:val="00CF42C4"/>
    <w:rsid w:val="00CF46A6"/>
    <w:rsid w:val="00CF5625"/>
    <w:rsid w:val="00CF582A"/>
    <w:rsid w:val="00CF5B1B"/>
    <w:rsid w:val="00CF5F76"/>
    <w:rsid w:val="00CF72E6"/>
    <w:rsid w:val="00D01ACE"/>
    <w:rsid w:val="00D01C5D"/>
    <w:rsid w:val="00D02921"/>
    <w:rsid w:val="00D029E8"/>
    <w:rsid w:val="00D02B0E"/>
    <w:rsid w:val="00D0440C"/>
    <w:rsid w:val="00D04415"/>
    <w:rsid w:val="00D04534"/>
    <w:rsid w:val="00D05CF7"/>
    <w:rsid w:val="00D05E14"/>
    <w:rsid w:val="00D05F3B"/>
    <w:rsid w:val="00D073BB"/>
    <w:rsid w:val="00D076A5"/>
    <w:rsid w:val="00D07B99"/>
    <w:rsid w:val="00D10A71"/>
    <w:rsid w:val="00D10D15"/>
    <w:rsid w:val="00D10E79"/>
    <w:rsid w:val="00D1229C"/>
    <w:rsid w:val="00D12762"/>
    <w:rsid w:val="00D138FD"/>
    <w:rsid w:val="00D147B1"/>
    <w:rsid w:val="00D14F46"/>
    <w:rsid w:val="00D151AB"/>
    <w:rsid w:val="00D1542B"/>
    <w:rsid w:val="00D16717"/>
    <w:rsid w:val="00D172FF"/>
    <w:rsid w:val="00D174E2"/>
    <w:rsid w:val="00D175AA"/>
    <w:rsid w:val="00D17A77"/>
    <w:rsid w:val="00D20587"/>
    <w:rsid w:val="00D211B2"/>
    <w:rsid w:val="00D212B3"/>
    <w:rsid w:val="00D21B3C"/>
    <w:rsid w:val="00D21C9E"/>
    <w:rsid w:val="00D22741"/>
    <w:rsid w:val="00D22C9C"/>
    <w:rsid w:val="00D22E22"/>
    <w:rsid w:val="00D24278"/>
    <w:rsid w:val="00D246C3"/>
    <w:rsid w:val="00D257C7"/>
    <w:rsid w:val="00D25B8C"/>
    <w:rsid w:val="00D26B89"/>
    <w:rsid w:val="00D26C41"/>
    <w:rsid w:val="00D277A7"/>
    <w:rsid w:val="00D27B18"/>
    <w:rsid w:val="00D27D1D"/>
    <w:rsid w:val="00D27F0E"/>
    <w:rsid w:val="00D30378"/>
    <w:rsid w:val="00D3082E"/>
    <w:rsid w:val="00D30DE2"/>
    <w:rsid w:val="00D31036"/>
    <w:rsid w:val="00D3124F"/>
    <w:rsid w:val="00D3150F"/>
    <w:rsid w:val="00D322A0"/>
    <w:rsid w:val="00D327BA"/>
    <w:rsid w:val="00D3288E"/>
    <w:rsid w:val="00D328A1"/>
    <w:rsid w:val="00D32D60"/>
    <w:rsid w:val="00D331D2"/>
    <w:rsid w:val="00D334A1"/>
    <w:rsid w:val="00D33A01"/>
    <w:rsid w:val="00D35057"/>
    <w:rsid w:val="00D350ED"/>
    <w:rsid w:val="00D3521F"/>
    <w:rsid w:val="00D35B59"/>
    <w:rsid w:val="00D365CD"/>
    <w:rsid w:val="00D369A1"/>
    <w:rsid w:val="00D369DE"/>
    <w:rsid w:val="00D36CC3"/>
    <w:rsid w:val="00D36D25"/>
    <w:rsid w:val="00D3728D"/>
    <w:rsid w:val="00D375B6"/>
    <w:rsid w:val="00D37C13"/>
    <w:rsid w:val="00D4024C"/>
    <w:rsid w:val="00D40C7A"/>
    <w:rsid w:val="00D40CC6"/>
    <w:rsid w:val="00D4207E"/>
    <w:rsid w:val="00D425AC"/>
    <w:rsid w:val="00D42CD4"/>
    <w:rsid w:val="00D42F2F"/>
    <w:rsid w:val="00D434DD"/>
    <w:rsid w:val="00D4439A"/>
    <w:rsid w:val="00D445A3"/>
    <w:rsid w:val="00D44E48"/>
    <w:rsid w:val="00D45089"/>
    <w:rsid w:val="00D45F28"/>
    <w:rsid w:val="00D4689B"/>
    <w:rsid w:val="00D46C4E"/>
    <w:rsid w:val="00D47941"/>
    <w:rsid w:val="00D50867"/>
    <w:rsid w:val="00D509BF"/>
    <w:rsid w:val="00D50E2E"/>
    <w:rsid w:val="00D529F9"/>
    <w:rsid w:val="00D53458"/>
    <w:rsid w:val="00D5372C"/>
    <w:rsid w:val="00D5441E"/>
    <w:rsid w:val="00D54FAB"/>
    <w:rsid w:val="00D55065"/>
    <w:rsid w:val="00D550C6"/>
    <w:rsid w:val="00D551E6"/>
    <w:rsid w:val="00D5533D"/>
    <w:rsid w:val="00D55903"/>
    <w:rsid w:val="00D576B5"/>
    <w:rsid w:val="00D578B8"/>
    <w:rsid w:val="00D579CD"/>
    <w:rsid w:val="00D57DAD"/>
    <w:rsid w:val="00D6052F"/>
    <w:rsid w:val="00D6099C"/>
    <w:rsid w:val="00D61AF1"/>
    <w:rsid w:val="00D620A3"/>
    <w:rsid w:val="00D62F29"/>
    <w:rsid w:val="00D631C3"/>
    <w:rsid w:val="00D6355E"/>
    <w:rsid w:val="00D635C1"/>
    <w:rsid w:val="00D637A1"/>
    <w:rsid w:val="00D64125"/>
    <w:rsid w:val="00D643EB"/>
    <w:rsid w:val="00D64DB3"/>
    <w:rsid w:val="00D6515D"/>
    <w:rsid w:val="00D6557A"/>
    <w:rsid w:val="00D658C6"/>
    <w:rsid w:val="00D6672B"/>
    <w:rsid w:val="00D66C2E"/>
    <w:rsid w:val="00D67448"/>
    <w:rsid w:val="00D67538"/>
    <w:rsid w:val="00D6793F"/>
    <w:rsid w:val="00D70C3C"/>
    <w:rsid w:val="00D7141A"/>
    <w:rsid w:val="00D753B9"/>
    <w:rsid w:val="00D75D85"/>
    <w:rsid w:val="00D7662B"/>
    <w:rsid w:val="00D76C42"/>
    <w:rsid w:val="00D77D1C"/>
    <w:rsid w:val="00D810F7"/>
    <w:rsid w:val="00D81AAA"/>
    <w:rsid w:val="00D81F6B"/>
    <w:rsid w:val="00D821CD"/>
    <w:rsid w:val="00D82BD4"/>
    <w:rsid w:val="00D82C66"/>
    <w:rsid w:val="00D833DA"/>
    <w:rsid w:val="00D83C1F"/>
    <w:rsid w:val="00D83E32"/>
    <w:rsid w:val="00D83F88"/>
    <w:rsid w:val="00D84627"/>
    <w:rsid w:val="00D84960"/>
    <w:rsid w:val="00D8501A"/>
    <w:rsid w:val="00D85121"/>
    <w:rsid w:val="00D85999"/>
    <w:rsid w:val="00D85F07"/>
    <w:rsid w:val="00D86CAD"/>
    <w:rsid w:val="00D87ACA"/>
    <w:rsid w:val="00D90402"/>
    <w:rsid w:val="00D9156D"/>
    <w:rsid w:val="00D9189D"/>
    <w:rsid w:val="00D9199E"/>
    <w:rsid w:val="00D91A46"/>
    <w:rsid w:val="00D94531"/>
    <w:rsid w:val="00D95B4D"/>
    <w:rsid w:val="00D9618E"/>
    <w:rsid w:val="00D96E09"/>
    <w:rsid w:val="00DA040E"/>
    <w:rsid w:val="00DA117B"/>
    <w:rsid w:val="00DA17B5"/>
    <w:rsid w:val="00DA1F89"/>
    <w:rsid w:val="00DA2337"/>
    <w:rsid w:val="00DA2416"/>
    <w:rsid w:val="00DA299D"/>
    <w:rsid w:val="00DA2C07"/>
    <w:rsid w:val="00DA2D89"/>
    <w:rsid w:val="00DA2FA5"/>
    <w:rsid w:val="00DA3320"/>
    <w:rsid w:val="00DA3466"/>
    <w:rsid w:val="00DA3B3D"/>
    <w:rsid w:val="00DA4A5C"/>
    <w:rsid w:val="00DA4FDB"/>
    <w:rsid w:val="00DA5ADC"/>
    <w:rsid w:val="00DA6495"/>
    <w:rsid w:val="00DA6831"/>
    <w:rsid w:val="00DA6903"/>
    <w:rsid w:val="00DA73E0"/>
    <w:rsid w:val="00DA7468"/>
    <w:rsid w:val="00DA799C"/>
    <w:rsid w:val="00DA7EAA"/>
    <w:rsid w:val="00DA7F5C"/>
    <w:rsid w:val="00DB04E6"/>
    <w:rsid w:val="00DB1FAC"/>
    <w:rsid w:val="00DB220F"/>
    <w:rsid w:val="00DB28F8"/>
    <w:rsid w:val="00DB314E"/>
    <w:rsid w:val="00DB471C"/>
    <w:rsid w:val="00DB4BDC"/>
    <w:rsid w:val="00DB4E51"/>
    <w:rsid w:val="00DB5485"/>
    <w:rsid w:val="00DB5791"/>
    <w:rsid w:val="00DB5CDA"/>
    <w:rsid w:val="00DB5F53"/>
    <w:rsid w:val="00DB60AB"/>
    <w:rsid w:val="00DB670F"/>
    <w:rsid w:val="00DB67DF"/>
    <w:rsid w:val="00DB69BB"/>
    <w:rsid w:val="00DB74EF"/>
    <w:rsid w:val="00DB7ED3"/>
    <w:rsid w:val="00DB7F60"/>
    <w:rsid w:val="00DC00D4"/>
    <w:rsid w:val="00DC0322"/>
    <w:rsid w:val="00DC0550"/>
    <w:rsid w:val="00DC67FC"/>
    <w:rsid w:val="00DC6E8B"/>
    <w:rsid w:val="00DD03EF"/>
    <w:rsid w:val="00DD17A7"/>
    <w:rsid w:val="00DD20DC"/>
    <w:rsid w:val="00DD399D"/>
    <w:rsid w:val="00DD3AE4"/>
    <w:rsid w:val="00DD3D5E"/>
    <w:rsid w:val="00DD51AF"/>
    <w:rsid w:val="00DD532F"/>
    <w:rsid w:val="00DD596B"/>
    <w:rsid w:val="00DD5DC3"/>
    <w:rsid w:val="00DD5FE9"/>
    <w:rsid w:val="00DD62F1"/>
    <w:rsid w:val="00DD6A49"/>
    <w:rsid w:val="00DE057A"/>
    <w:rsid w:val="00DE0DBC"/>
    <w:rsid w:val="00DE1E11"/>
    <w:rsid w:val="00DE21F2"/>
    <w:rsid w:val="00DE2503"/>
    <w:rsid w:val="00DE2569"/>
    <w:rsid w:val="00DE2F9E"/>
    <w:rsid w:val="00DE30F6"/>
    <w:rsid w:val="00DE33F9"/>
    <w:rsid w:val="00DE3656"/>
    <w:rsid w:val="00DE3C27"/>
    <w:rsid w:val="00DE3C84"/>
    <w:rsid w:val="00DE3F3A"/>
    <w:rsid w:val="00DE5B9E"/>
    <w:rsid w:val="00DE71D5"/>
    <w:rsid w:val="00DE7802"/>
    <w:rsid w:val="00DE7E0E"/>
    <w:rsid w:val="00DF0B39"/>
    <w:rsid w:val="00DF1479"/>
    <w:rsid w:val="00DF1C98"/>
    <w:rsid w:val="00DF1F8A"/>
    <w:rsid w:val="00DF25B5"/>
    <w:rsid w:val="00DF29DE"/>
    <w:rsid w:val="00DF3389"/>
    <w:rsid w:val="00DF51F7"/>
    <w:rsid w:val="00DF59B9"/>
    <w:rsid w:val="00DF5CFC"/>
    <w:rsid w:val="00DF69D0"/>
    <w:rsid w:val="00DF6B5B"/>
    <w:rsid w:val="00DF6BDD"/>
    <w:rsid w:val="00DF7879"/>
    <w:rsid w:val="00DF7901"/>
    <w:rsid w:val="00DF7913"/>
    <w:rsid w:val="00E00232"/>
    <w:rsid w:val="00E0065E"/>
    <w:rsid w:val="00E00686"/>
    <w:rsid w:val="00E01181"/>
    <w:rsid w:val="00E013BF"/>
    <w:rsid w:val="00E014C1"/>
    <w:rsid w:val="00E016E1"/>
    <w:rsid w:val="00E01730"/>
    <w:rsid w:val="00E04D6F"/>
    <w:rsid w:val="00E0524F"/>
    <w:rsid w:val="00E052FB"/>
    <w:rsid w:val="00E05E31"/>
    <w:rsid w:val="00E070CF"/>
    <w:rsid w:val="00E07A65"/>
    <w:rsid w:val="00E07C2C"/>
    <w:rsid w:val="00E101B3"/>
    <w:rsid w:val="00E1089C"/>
    <w:rsid w:val="00E122EC"/>
    <w:rsid w:val="00E12480"/>
    <w:rsid w:val="00E129BA"/>
    <w:rsid w:val="00E12B91"/>
    <w:rsid w:val="00E13447"/>
    <w:rsid w:val="00E13D68"/>
    <w:rsid w:val="00E13E78"/>
    <w:rsid w:val="00E148DB"/>
    <w:rsid w:val="00E149A4"/>
    <w:rsid w:val="00E14A4D"/>
    <w:rsid w:val="00E14B85"/>
    <w:rsid w:val="00E15FDF"/>
    <w:rsid w:val="00E16075"/>
    <w:rsid w:val="00E170CA"/>
    <w:rsid w:val="00E173F8"/>
    <w:rsid w:val="00E1742C"/>
    <w:rsid w:val="00E17E6E"/>
    <w:rsid w:val="00E17F25"/>
    <w:rsid w:val="00E201E6"/>
    <w:rsid w:val="00E20895"/>
    <w:rsid w:val="00E20DD6"/>
    <w:rsid w:val="00E2169E"/>
    <w:rsid w:val="00E217FE"/>
    <w:rsid w:val="00E21900"/>
    <w:rsid w:val="00E21FF7"/>
    <w:rsid w:val="00E2219A"/>
    <w:rsid w:val="00E22289"/>
    <w:rsid w:val="00E229E3"/>
    <w:rsid w:val="00E22CE6"/>
    <w:rsid w:val="00E23147"/>
    <w:rsid w:val="00E241F3"/>
    <w:rsid w:val="00E24373"/>
    <w:rsid w:val="00E24B3C"/>
    <w:rsid w:val="00E24E6F"/>
    <w:rsid w:val="00E253FC"/>
    <w:rsid w:val="00E259B0"/>
    <w:rsid w:val="00E25E8C"/>
    <w:rsid w:val="00E26791"/>
    <w:rsid w:val="00E2722F"/>
    <w:rsid w:val="00E2757D"/>
    <w:rsid w:val="00E27770"/>
    <w:rsid w:val="00E27C58"/>
    <w:rsid w:val="00E303ED"/>
    <w:rsid w:val="00E30521"/>
    <w:rsid w:val="00E3084E"/>
    <w:rsid w:val="00E30C0E"/>
    <w:rsid w:val="00E30C5E"/>
    <w:rsid w:val="00E30E38"/>
    <w:rsid w:val="00E31603"/>
    <w:rsid w:val="00E31892"/>
    <w:rsid w:val="00E31A28"/>
    <w:rsid w:val="00E31EC0"/>
    <w:rsid w:val="00E32745"/>
    <w:rsid w:val="00E329F4"/>
    <w:rsid w:val="00E3323A"/>
    <w:rsid w:val="00E3392F"/>
    <w:rsid w:val="00E34762"/>
    <w:rsid w:val="00E352CF"/>
    <w:rsid w:val="00E35EB1"/>
    <w:rsid w:val="00E35F0A"/>
    <w:rsid w:val="00E373E1"/>
    <w:rsid w:val="00E40A25"/>
    <w:rsid w:val="00E40D03"/>
    <w:rsid w:val="00E4323B"/>
    <w:rsid w:val="00E43C0A"/>
    <w:rsid w:val="00E43D4F"/>
    <w:rsid w:val="00E43D74"/>
    <w:rsid w:val="00E45370"/>
    <w:rsid w:val="00E4570B"/>
    <w:rsid w:val="00E459A3"/>
    <w:rsid w:val="00E467C3"/>
    <w:rsid w:val="00E46BDA"/>
    <w:rsid w:val="00E46E57"/>
    <w:rsid w:val="00E473B4"/>
    <w:rsid w:val="00E47DAE"/>
    <w:rsid w:val="00E47E76"/>
    <w:rsid w:val="00E47F7C"/>
    <w:rsid w:val="00E47FB7"/>
    <w:rsid w:val="00E505EE"/>
    <w:rsid w:val="00E518F2"/>
    <w:rsid w:val="00E51BAD"/>
    <w:rsid w:val="00E51CA6"/>
    <w:rsid w:val="00E52868"/>
    <w:rsid w:val="00E5371E"/>
    <w:rsid w:val="00E53914"/>
    <w:rsid w:val="00E53AC4"/>
    <w:rsid w:val="00E54112"/>
    <w:rsid w:val="00E549A7"/>
    <w:rsid w:val="00E5538A"/>
    <w:rsid w:val="00E57D56"/>
    <w:rsid w:val="00E57F7B"/>
    <w:rsid w:val="00E606E7"/>
    <w:rsid w:val="00E6251E"/>
    <w:rsid w:val="00E626EA"/>
    <w:rsid w:val="00E629B5"/>
    <w:rsid w:val="00E62FDB"/>
    <w:rsid w:val="00E63F88"/>
    <w:rsid w:val="00E647D0"/>
    <w:rsid w:val="00E6529C"/>
    <w:rsid w:val="00E659A0"/>
    <w:rsid w:val="00E65C82"/>
    <w:rsid w:val="00E65EEA"/>
    <w:rsid w:val="00E6730C"/>
    <w:rsid w:val="00E70ECF"/>
    <w:rsid w:val="00E711E7"/>
    <w:rsid w:val="00E713DF"/>
    <w:rsid w:val="00E719FB"/>
    <w:rsid w:val="00E71E98"/>
    <w:rsid w:val="00E72641"/>
    <w:rsid w:val="00E72ECB"/>
    <w:rsid w:val="00E73B66"/>
    <w:rsid w:val="00E74329"/>
    <w:rsid w:val="00E74C5A"/>
    <w:rsid w:val="00E74EA8"/>
    <w:rsid w:val="00E75EA5"/>
    <w:rsid w:val="00E75F0A"/>
    <w:rsid w:val="00E76A3C"/>
    <w:rsid w:val="00E77A08"/>
    <w:rsid w:val="00E77F0B"/>
    <w:rsid w:val="00E81FAA"/>
    <w:rsid w:val="00E82207"/>
    <w:rsid w:val="00E82761"/>
    <w:rsid w:val="00E82AA7"/>
    <w:rsid w:val="00E83F6C"/>
    <w:rsid w:val="00E8408F"/>
    <w:rsid w:val="00E84A28"/>
    <w:rsid w:val="00E854DB"/>
    <w:rsid w:val="00E85A0E"/>
    <w:rsid w:val="00E85F12"/>
    <w:rsid w:val="00E85F4C"/>
    <w:rsid w:val="00E85FF5"/>
    <w:rsid w:val="00E8645C"/>
    <w:rsid w:val="00E86554"/>
    <w:rsid w:val="00E8665E"/>
    <w:rsid w:val="00E868E8"/>
    <w:rsid w:val="00E86ED3"/>
    <w:rsid w:val="00E87394"/>
    <w:rsid w:val="00E875F3"/>
    <w:rsid w:val="00E879D2"/>
    <w:rsid w:val="00E9208D"/>
    <w:rsid w:val="00E9544F"/>
    <w:rsid w:val="00E95608"/>
    <w:rsid w:val="00E95B6E"/>
    <w:rsid w:val="00E95E6E"/>
    <w:rsid w:val="00E96368"/>
    <w:rsid w:val="00E9671A"/>
    <w:rsid w:val="00E96B61"/>
    <w:rsid w:val="00E96F4E"/>
    <w:rsid w:val="00E97001"/>
    <w:rsid w:val="00E978BB"/>
    <w:rsid w:val="00E978EF"/>
    <w:rsid w:val="00EA0769"/>
    <w:rsid w:val="00EA0F2D"/>
    <w:rsid w:val="00EA1321"/>
    <w:rsid w:val="00EA14F7"/>
    <w:rsid w:val="00EA1AC7"/>
    <w:rsid w:val="00EA25DA"/>
    <w:rsid w:val="00EA28AD"/>
    <w:rsid w:val="00EA29DC"/>
    <w:rsid w:val="00EA3381"/>
    <w:rsid w:val="00EA3823"/>
    <w:rsid w:val="00EA39A6"/>
    <w:rsid w:val="00EA45DE"/>
    <w:rsid w:val="00EA4F7C"/>
    <w:rsid w:val="00EA5804"/>
    <w:rsid w:val="00EA5822"/>
    <w:rsid w:val="00EA5B82"/>
    <w:rsid w:val="00EA791A"/>
    <w:rsid w:val="00EB0B7A"/>
    <w:rsid w:val="00EB0E02"/>
    <w:rsid w:val="00EB11F7"/>
    <w:rsid w:val="00EB1FF4"/>
    <w:rsid w:val="00EB3168"/>
    <w:rsid w:val="00EB31DB"/>
    <w:rsid w:val="00EB3AA9"/>
    <w:rsid w:val="00EB3E04"/>
    <w:rsid w:val="00EB4AF4"/>
    <w:rsid w:val="00EB4DA0"/>
    <w:rsid w:val="00EB5045"/>
    <w:rsid w:val="00EB589E"/>
    <w:rsid w:val="00EB5966"/>
    <w:rsid w:val="00EB5E31"/>
    <w:rsid w:val="00EC0B55"/>
    <w:rsid w:val="00EC10AA"/>
    <w:rsid w:val="00EC1C71"/>
    <w:rsid w:val="00EC206A"/>
    <w:rsid w:val="00EC2B3A"/>
    <w:rsid w:val="00EC3F05"/>
    <w:rsid w:val="00EC42D7"/>
    <w:rsid w:val="00EC43C0"/>
    <w:rsid w:val="00EC4EE0"/>
    <w:rsid w:val="00EC4FA1"/>
    <w:rsid w:val="00EC558D"/>
    <w:rsid w:val="00EC5879"/>
    <w:rsid w:val="00EC59DB"/>
    <w:rsid w:val="00EC5FAA"/>
    <w:rsid w:val="00ED1647"/>
    <w:rsid w:val="00ED256D"/>
    <w:rsid w:val="00ED27F6"/>
    <w:rsid w:val="00ED2C86"/>
    <w:rsid w:val="00ED3548"/>
    <w:rsid w:val="00ED3846"/>
    <w:rsid w:val="00ED484B"/>
    <w:rsid w:val="00ED6080"/>
    <w:rsid w:val="00ED63B6"/>
    <w:rsid w:val="00ED6902"/>
    <w:rsid w:val="00ED71B5"/>
    <w:rsid w:val="00ED7658"/>
    <w:rsid w:val="00ED7933"/>
    <w:rsid w:val="00EE0426"/>
    <w:rsid w:val="00EE06BD"/>
    <w:rsid w:val="00EE087C"/>
    <w:rsid w:val="00EE0A15"/>
    <w:rsid w:val="00EE1289"/>
    <w:rsid w:val="00EE1A5D"/>
    <w:rsid w:val="00EE2D05"/>
    <w:rsid w:val="00EE3720"/>
    <w:rsid w:val="00EE3A0A"/>
    <w:rsid w:val="00EE3FF9"/>
    <w:rsid w:val="00EE4AF3"/>
    <w:rsid w:val="00EE730D"/>
    <w:rsid w:val="00EE7E9E"/>
    <w:rsid w:val="00EE7FC4"/>
    <w:rsid w:val="00EF0303"/>
    <w:rsid w:val="00EF038E"/>
    <w:rsid w:val="00EF0698"/>
    <w:rsid w:val="00EF08D5"/>
    <w:rsid w:val="00EF0FAA"/>
    <w:rsid w:val="00EF1010"/>
    <w:rsid w:val="00EF145B"/>
    <w:rsid w:val="00EF14BB"/>
    <w:rsid w:val="00EF1861"/>
    <w:rsid w:val="00EF25AE"/>
    <w:rsid w:val="00EF40D4"/>
    <w:rsid w:val="00EF44DA"/>
    <w:rsid w:val="00EF5050"/>
    <w:rsid w:val="00EF5851"/>
    <w:rsid w:val="00EF5879"/>
    <w:rsid w:val="00EF71DD"/>
    <w:rsid w:val="00EF76BE"/>
    <w:rsid w:val="00EF7D8F"/>
    <w:rsid w:val="00EF7EDA"/>
    <w:rsid w:val="00F004BD"/>
    <w:rsid w:val="00F005BE"/>
    <w:rsid w:val="00F018B9"/>
    <w:rsid w:val="00F01C5A"/>
    <w:rsid w:val="00F01E16"/>
    <w:rsid w:val="00F01F3B"/>
    <w:rsid w:val="00F020CE"/>
    <w:rsid w:val="00F03326"/>
    <w:rsid w:val="00F0342B"/>
    <w:rsid w:val="00F03B9E"/>
    <w:rsid w:val="00F05553"/>
    <w:rsid w:val="00F05681"/>
    <w:rsid w:val="00F05B7F"/>
    <w:rsid w:val="00F0613E"/>
    <w:rsid w:val="00F06B04"/>
    <w:rsid w:val="00F07396"/>
    <w:rsid w:val="00F0747A"/>
    <w:rsid w:val="00F077E1"/>
    <w:rsid w:val="00F105C9"/>
    <w:rsid w:val="00F11144"/>
    <w:rsid w:val="00F1120A"/>
    <w:rsid w:val="00F112AD"/>
    <w:rsid w:val="00F11EA2"/>
    <w:rsid w:val="00F12C83"/>
    <w:rsid w:val="00F12EFF"/>
    <w:rsid w:val="00F13046"/>
    <w:rsid w:val="00F133F4"/>
    <w:rsid w:val="00F135AE"/>
    <w:rsid w:val="00F13EE0"/>
    <w:rsid w:val="00F13FDD"/>
    <w:rsid w:val="00F1422A"/>
    <w:rsid w:val="00F14774"/>
    <w:rsid w:val="00F14DCA"/>
    <w:rsid w:val="00F159D4"/>
    <w:rsid w:val="00F15E50"/>
    <w:rsid w:val="00F16E2C"/>
    <w:rsid w:val="00F21705"/>
    <w:rsid w:val="00F23422"/>
    <w:rsid w:val="00F24BE3"/>
    <w:rsid w:val="00F25B9B"/>
    <w:rsid w:val="00F25D5D"/>
    <w:rsid w:val="00F26A06"/>
    <w:rsid w:val="00F26A64"/>
    <w:rsid w:val="00F26D48"/>
    <w:rsid w:val="00F26E47"/>
    <w:rsid w:val="00F27E7E"/>
    <w:rsid w:val="00F3117A"/>
    <w:rsid w:val="00F3291B"/>
    <w:rsid w:val="00F344C9"/>
    <w:rsid w:val="00F34530"/>
    <w:rsid w:val="00F3605A"/>
    <w:rsid w:val="00F37948"/>
    <w:rsid w:val="00F37F21"/>
    <w:rsid w:val="00F400A5"/>
    <w:rsid w:val="00F407B9"/>
    <w:rsid w:val="00F413CD"/>
    <w:rsid w:val="00F419BC"/>
    <w:rsid w:val="00F41FB9"/>
    <w:rsid w:val="00F42133"/>
    <w:rsid w:val="00F42B71"/>
    <w:rsid w:val="00F43299"/>
    <w:rsid w:val="00F4378A"/>
    <w:rsid w:val="00F44391"/>
    <w:rsid w:val="00F44BFC"/>
    <w:rsid w:val="00F44ECE"/>
    <w:rsid w:val="00F45E9B"/>
    <w:rsid w:val="00F461B3"/>
    <w:rsid w:val="00F46410"/>
    <w:rsid w:val="00F502F6"/>
    <w:rsid w:val="00F51215"/>
    <w:rsid w:val="00F523D3"/>
    <w:rsid w:val="00F52A43"/>
    <w:rsid w:val="00F53465"/>
    <w:rsid w:val="00F54017"/>
    <w:rsid w:val="00F54E73"/>
    <w:rsid w:val="00F54E96"/>
    <w:rsid w:val="00F54FA3"/>
    <w:rsid w:val="00F5767E"/>
    <w:rsid w:val="00F57732"/>
    <w:rsid w:val="00F57973"/>
    <w:rsid w:val="00F57F83"/>
    <w:rsid w:val="00F60BDE"/>
    <w:rsid w:val="00F60CC5"/>
    <w:rsid w:val="00F61773"/>
    <w:rsid w:val="00F61780"/>
    <w:rsid w:val="00F62045"/>
    <w:rsid w:val="00F62E33"/>
    <w:rsid w:val="00F63EA7"/>
    <w:rsid w:val="00F6404D"/>
    <w:rsid w:val="00F645E4"/>
    <w:rsid w:val="00F64D8D"/>
    <w:rsid w:val="00F64FC9"/>
    <w:rsid w:val="00F65ACC"/>
    <w:rsid w:val="00F671D6"/>
    <w:rsid w:val="00F67605"/>
    <w:rsid w:val="00F67D64"/>
    <w:rsid w:val="00F700FC"/>
    <w:rsid w:val="00F70107"/>
    <w:rsid w:val="00F70183"/>
    <w:rsid w:val="00F706C4"/>
    <w:rsid w:val="00F712A5"/>
    <w:rsid w:val="00F71655"/>
    <w:rsid w:val="00F71A20"/>
    <w:rsid w:val="00F71B26"/>
    <w:rsid w:val="00F71BFF"/>
    <w:rsid w:val="00F72FE6"/>
    <w:rsid w:val="00F73512"/>
    <w:rsid w:val="00F7408E"/>
    <w:rsid w:val="00F74B4E"/>
    <w:rsid w:val="00F74E07"/>
    <w:rsid w:val="00F75A07"/>
    <w:rsid w:val="00F75EB9"/>
    <w:rsid w:val="00F7732A"/>
    <w:rsid w:val="00F77DDD"/>
    <w:rsid w:val="00F80012"/>
    <w:rsid w:val="00F801F2"/>
    <w:rsid w:val="00F80394"/>
    <w:rsid w:val="00F8088B"/>
    <w:rsid w:val="00F812D7"/>
    <w:rsid w:val="00F819AA"/>
    <w:rsid w:val="00F826EC"/>
    <w:rsid w:val="00F829D9"/>
    <w:rsid w:val="00F82FCF"/>
    <w:rsid w:val="00F82FF8"/>
    <w:rsid w:val="00F8366B"/>
    <w:rsid w:val="00F8457F"/>
    <w:rsid w:val="00F857F0"/>
    <w:rsid w:val="00F860B9"/>
    <w:rsid w:val="00F86D28"/>
    <w:rsid w:val="00F877AE"/>
    <w:rsid w:val="00F9159B"/>
    <w:rsid w:val="00F91837"/>
    <w:rsid w:val="00F91A58"/>
    <w:rsid w:val="00F92ACA"/>
    <w:rsid w:val="00F93046"/>
    <w:rsid w:val="00F93C6B"/>
    <w:rsid w:val="00F9454B"/>
    <w:rsid w:val="00F95436"/>
    <w:rsid w:val="00F954A6"/>
    <w:rsid w:val="00F95681"/>
    <w:rsid w:val="00F95699"/>
    <w:rsid w:val="00F95A80"/>
    <w:rsid w:val="00F96337"/>
    <w:rsid w:val="00F969F4"/>
    <w:rsid w:val="00F97139"/>
    <w:rsid w:val="00F974B8"/>
    <w:rsid w:val="00FA0086"/>
    <w:rsid w:val="00FA1CD9"/>
    <w:rsid w:val="00FA2798"/>
    <w:rsid w:val="00FA2B81"/>
    <w:rsid w:val="00FA3608"/>
    <w:rsid w:val="00FA379A"/>
    <w:rsid w:val="00FA38DF"/>
    <w:rsid w:val="00FA3CB4"/>
    <w:rsid w:val="00FA42C8"/>
    <w:rsid w:val="00FA491D"/>
    <w:rsid w:val="00FA6681"/>
    <w:rsid w:val="00FA67B5"/>
    <w:rsid w:val="00FA69C7"/>
    <w:rsid w:val="00FA6D3B"/>
    <w:rsid w:val="00FA7836"/>
    <w:rsid w:val="00FB01F3"/>
    <w:rsid w:val="00FB084F"/>
    <w:rsid w:val="00FB100E"/>
    <w:rsid w:val="00FB12AA"/>
    <w:rsid w:val="00FB1624"/>
    <w:rsid w:val="00FB1728"/>
    <w:rsid w:val="00FB1C21"/>
    <w:rsid w:val="00FB1CB4"/>
    <w:rsid w:val="00FB1CE8"/>
    <w:rsid w:val="00FB1D9C"/>
    <w:rsid w:val="00FB2823"/>
    <w:rsid w:val="00FB2C63"/>
    <w:rsid w:val="00FB36B1"/>
    <w:rsid w:val="00FB3AE1"/>
    <w:rsid w:val="00FB44C2"/>
    <w:rsid w:val="00FB4951"/>
    <w:rsid w:val="00FB5017"/>
    <w:rsid w:val="00FB50A9"/>
    <w:rsid w:val="00FB54A1"/>
    <w:rsid w:val="00FB6289"/>
    <w:rsid w:val="00FB6942"/>
    <w:rsid w:val="00FB6BDD"/>
    <w:rsid w:val="00FB7B24"/>
    <w:rsid w:val="00FC003C"/>
    <w:rsid w:val="00FC0AB8"/>
    <w:rsid w:val="00FC146E"/>
    <w:rsid w:val="00FC1566"/>
    <w:rsid w:val="00FC177B"/>
    <w:rsid w:val="00FC1C21"/>
    <w:rsid w:val="00FC3605"/>
    <w:rsid w:val="00FC3BAF"/>
    <w:rsid w:val="00FC3CB3"/>
    <w:rsid w:val="00FC3CF8"/>
    <w:rsid w:val="00FC40E7"/>
    <w:rsid w:val="00FC4C29"/>
    <w:rsid w:val="00FC4CE0"/>
    <w:rsid w:val="00FC76EB"/>
    <w:rsid w:val="00FC77E7"/>
    <w:rsid w:val="00FC7BD5"/>
    <w:rsid w:val="00FC7C54"/>
    <w:rsid w:val="00FD0303"/>
    <w:rsid w:val="00FD05BA"/>
    <w:rsid w:val="00FD09DB"/>
    <w:rsid w:val="00FD221E"/>
    <w:rsid w:val="00FD22CD"/>
    <w:rsid w:val="00FD230B"/>
    <w:rsid w:val="00FD249F"/>
    <w:rsid w:val="00FD318A"/>
    <w:rsid w:val="00FD3223"/>
    <w:rsid w:val="00FD458B"/>
    <w:rsid w:val="00FD4AB5"/>
    <w:rsid w:val="00FD5D4D"/>
    <w:rsid w:val="00FD7590"/>
    <w:rsid w:val="00FD790D"/>
    <w:rsid w:val="00FE140D"/>
    <w:rsid w:val="00FE2127"/>
    <w:rsid w:val="00FE2221"/>
    <w:rsid w:val="00FE24B5"/>
    <w:rsid w:val="00FE29AC"/>
    <w:rsid w:val="00FE2C0E"/>
    <w:rsid w:val="00FE3947"/>
    <w:rsid w:val="00FE766B"/>
    <w:rsid w:val="00FF157B"/>
    <w:rsid w:val="00FF163E"/>
    <w:rsid w:val="00FF1E49"/>
    <w:rsid w:val="00FF1E83"/>
    <w:rsid w:val="00FF1F56"/>
    <w:rsid w:val="00FF211F"/>
    <w:rsid w:val="00FF2EE1"/>
    <w:rsid w:val="00FF3F94"/>
    <w:rsid w:val="00FF4CF1"/>
    <w:rsid w:val="00FF5D39"/>
    <w:rsid w:val="00FF5F69"/>
    <w:rsid w:val="00FF6C78"/>
    <w:rsid w:val="00FF7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E96A9CF"/>
  <w14:defaultImageDpi w14:val="96"/>
  <w15:docId w15:val="{BA3C44E9-D056-445B-BDAC-B8BA73C75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iPriority="0" w:unhideWhenUsed="1"/>
    <w:lsdException w:name="index 2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uiPriority="0"/>
    <w:lsdException w:name="annotation reference" w:semiHidden="1" w:uiPriority="0" w:unhideWhenUsed="1"/>
    <w:lsdException w:name="page number" w:semiHidden="1" w:uiPriority="0" w:unhideWhenUsed="1"/>
    <w:lsdException w:name="toa heading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Bullet 2" w:semiHidden="1" w:uiPriority="0" w:unhideWhenUsed="1"/>
    <w:lsdException w:name="Title" w:uiPriority="10"/>
    <w:lsdException w:name="Default Paragraph Font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/>
    <w:lsdException w:name="Emphasis" w:uiPriority="20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451B"/>
    <w:rPr>
      <w:sz w:val="22"/>
    </w:rPr>
  </w:style>
  <w:style w:type="paragraph" w:styleId="Titre1">
    <w:name w:val="heading 1"/>
    <w:basedOn w:val="Normal"/>
    <w:next w:val="Normal"/>
    <w:link w:val="Titre1Car"/>
    <w:uiPriority w:val="9"/>
    <w:rsid w:val="001515C2"/>
    <w:pPr>
      <w:spacing w:after="300"/>
      <w:outlineLvl w:val="0"/>
    </w:pPr>
    <w:rPr>
      <w:rFonts w:ascii="Arial" w:hAnsi="Arial"/>
      <w:b/>
      <w:color w:val="FF0000"/>
      <w:kern w:val="28"/>
      <w:sz w:val="32"/>
    </w:rPr>
  </w:style>
  <w:style w:type="paragraph" w:styleId="Titre2">
    <w:name w:val="heading 2"/>
    <w:basedOn w:val="Normal"/>
    <w:next w:val="Normal"/>
    <w:link w:val="Titre2Car"/>
    <w:uiPriority w:val="9"/>
    <w:rsid w:val="001515C2"/>
    <w:pPr>
      <w:spacing w:after="240"/>
      <w:ind w:left="-68" w:right="266"/>
      <w:outlineLvl w:val="1"/>
    </w:pPr>
    <w:rPr>
      <w:rFonts w:ascii="Arial" w:hAnsi="Arial"/>
      <w:b/>
      <w:color w:val="0000FF"/>
    </w:rPr>
  </w:style>
  <w:style w:type="paragraph" w:styleId="Titre3">
    <w:name w:val="heading 3"/>
    <w:basedOn w:val="Normal"/>
    <w:next w:val="Normal"/>
    <w:link w:val="Titre3Car"/>
    <w:uiPriority w:val="9"/>
    <w:rsid w:val="001515C2"/>
    <w:pPr>
      <w:spacing w:after="60"/>
      <w:ind w:right="85"/>
      <w:jc w:val="right"/>
      <w:outlineLvl w:val="2"/>
    </w:pPr>
    <w:rPr>
      <w:rFonts w:ascii="Arial" w:hAnsi="Arial"/>
      <w:b/>
      <w:i/>
      <w:color w:val="008000"/>
      <w:sz w:val="20"/>
    </w:rPr>
  </w:style>
  <w:style w:type="paragraph" w:styleId="Titre4">
    <w:name w:val="heading 4"/>
    <w:basedOn w:val="Normal"/>
    <w:next w:val="Normal"/>
    <w:link w:val="Titre4Car"/>
    <w:uiPriority w:val="9"/>
    <w:rsid w:val="001515C2"/>
    <w:pPr>
      <w:keepNext/>
      <w:spacing w:before="240" w:after="60"/>
      <w:outlineLvl w:val="3"/>
    </w:pPr>
    <w:rPr>
      <w:rFonts w:ascii="Arial" w:hAnsi="Arial"/>
      <w:b/>
    </w:rPr>
  </w:style>
  <w:style w:type="paragraph" w:styleId="Titre5">
    <w:name w:val="heading 5"/>
    <w:basedOn w:val="Normal"/>
    <w:next w:val="Normal"/>
    <w:link w:val="Titre5Car"/>
    <w:uiPriority w:val="9"/>
    <w:rsid w:val="001515C2"/>
    <w:pPr>
      <w:spacing w:before="240" w:after="60"/>
      <w:outlineLvl w:val="4"/>
    </w:pPr>
    <w:rPr>
      <w:rFonts w:ascii="Arial" w:hAnsi="Arial"/>
    </w:rPr>
  </w:style>
  <w:style w:type="paragraph" w:styleId="Titre6">
    <w:name w:val="heading 6"/>
    <w:basedOn w:val="Normal"/>
    <w:next w:val="Normal"/>
    <w:link w:val="Titre6Car"/>
    <w:uiPriority w:val="9"/>
    <w:rsid w:val="001515C2"/>
    <w:pPr>
      <w:spacing w:before="240" w:after="60"/>
      <w:outlineLvl w:val="5"/>
    </w:pPr>
    <w:rPr>
      <w:i/>
    </w:rPr>
  </w:style>
  <w:style w:type="paragraph" w:styleId="Titre7">
    <w:name w:val="heading 7"/>
    <w:basedOn w:val="Normal"/>
    <w:next w:val="Normal"/>
    <w:link w:val="Titre7Car"/>
    <w:uiPriority w:val="9"/>
    <w:rsid w:val="001515C2"/>
    <w:pPr>
      <w:spacing w:before="240" w:after="60"/>
      <w:outlineLvl w:val="6"/>
    </w:pPr>
    <w:rPr>
      <w:rFonts w:ascii="Arial" w:hAnsi="Arial"/>
      <w:sz w:val="20"/>
    </w:rPr>
  </w:style>
  <w:style w:type="paragraph" w:styleId="Titre8">
    <w:name w:val="heading 8"/>
    <w:basedOn w:val="Normal"/>
    <w:next w:val="Normal"/>
    <w:link w:val="Titre8Car"/>
    <w:uiPriority w:val="9"/>
    <w:rsid w:val="001515C2"/>
    <w:pPr>
      <w:spacing w:before="240" w:after="60"/>
      <w:outlineLvl w:val="7"/>
    </w:pPr>
    <w:rPr>
      <w:rFonts w:ascii="Arial" w:hAnsi="Arial"/>
      <w:i/>
      <w:sz w:val="20"/>
    </w:rPr>
  </w:style>
  <w:style w:type="paragraph" w:styleId="Titre9">
    <w:name w:val="heading 9"/>
    <w:basedOn w:val="Normal"/>
    <w:next w:val="Normal"/>
    <w:link w:val="Titre9Car"/>
    <w:uiPriority w:val="9"/>
    <w:rsid w:val="001515C2"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locked/>
    <w:rPr>
      <w:rFonts w:asciiTheme="minorHAnsi" w:eastAsiaTheme="minorEastAsia" w:hAnsiTheme="minorHAnsi" w:cs="Times New Roman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locked/>
    <w:rPr>
      <w:rFonts w:asciiTheme="minorHAnsi" w:eastAsiaTheme="minorEastAsia" w:hAnsiTheme="minorHAnsi" w:cs="Times New Roman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locked/>
    <w:rPr>
      <w:rFonts w:asciiTheme="minorHAnsi" w:eastAsiaTheme="minorEastAsia" w:hAnsiTheme="minorHAnsi" w:cs="Times New Roman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locked/>
    <w:rPr>
      <w:rFonts w:asciiTheme="majorHAnsi" w:eastAsiaTheme="majorEastAsia" w:hAnsiTheme="majorHAnsi" w:cs="Times New Roman"/>
      <w:sz w:val="22"/>
      <w:szCs w:val="22"/>
    </w:rPr>
  </w:style>
  <w:style w:type="paragraph" w:styleId="Pieddepage">
    <w:name w:val="footer"/>
    <w:basedOn w:val="En-Tete"/>
    <w:link w:val="PieddepageCar"/>
    <w:uiPriority w:val="99"/>
    <w:semiHidden/>
    <w:rsid w:val="001515C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Pr>
      <w:rFonts w:cs="Times New Roman"/>
      <w:sz w:val="22"/>
    </w:rPr>
  </w:style>
  <w:style w:type="paragraph" w:customStyle="1" w:styleId="En-Tete">
    <w:name w:val="En-Tete"/>
    <w:basedOn w:val="Normal"/>
    <w:rsid w:val="001515C2"/>
    <w:pPr>
      <w:spacing w:before="60" w:after="60"/>
      <w:ind w:left="68" w:right="-68"/>
      <w:jc w:val="center"/>
    </w:pPr>
    <w:rPr>
      <w:rFonts w:ascii="Arial" w:hAnsi="Arial"/>
      <w:color w:val="000000"/>
      <w:sz w:val="18"/>
    </w:rPr>
  </w:style>
  <w:style w:type="character" w:customStyle="1" w:styleId="Titre-projet">
    <w:name w:val="Titre-projet"/>
    <w:basedOn w:val="Policepardfaut"/>
    <w:rsid w:val="001515C2"/>
    <w:rPr>
      <w:rFonts w:ascii="Arial" w:hAnsi="Arial" w:cs="Arial"/>
      <w:b/>
      <w:color w:val="000080"/>
      <w:sz w:val="32"/>
    </w:rPr>
  </w:style>
  <w:style w:type="character" w:customStyle="1" w:styleId="NVersion">
    <w:name w:val="N°Version"/>
    <w:basedOn w:val="Policepardfaut"/>
    <w:rsid w:val="001515C2"/>
    <w:rPr>
      <w:rFonts w:ascii="Arial" w:hAnsi="Arial" w:cs="Times New Roman"/>
      <w:sz w:val="22"/>
    </w:rPr>
  </w:style>
  <w:style w:type="paragraph" w:styleId="En-tte">
    <w:name w:val="header"/>
    <w:basedOn w:val="Normal"/>
    <w:link w:val="En-tteCar"/>
    <w:uiPriority w:val="99"/>
    <w:semiHidden/>
    <w:rsid w:val="001515C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Pr>
      <w:rFonts w:cs="Times New Roman"/>
      <w:sz w:val="22"/>
    </w:rPr>
  </w:style>
  <w:style w:type="character" w:customStyle="1" w:styleId="Rfrence">
    <w:name w:val="Référence"/>
    <w:basedOn w:val="Policepardfaut"/>
    <w:rsid w:val="001515C2"/>
    <w:rPr>
      <w:rFonts w:ascii="Arial" w:hAnsi="Arial" w:cs="Times New Roman"/>
      <w:color w:val="000000"/>
      <w:sz w:val="22"/>
    </w:rPr>
  </w:style>
  <w:style w:type="character" w:customStyle="1" w:styleId="Date-doc">
    <w:name w:val="Date-doc"/>
    <w:basedOn w:val="Policepardfaut"/>
    <w:rsid w:val="001515C2"/>
    <w:rPr>
      <w:rFonts w:ascii="Arial" w:hAnsi="Arial" w:cs="Times New Roman"/>
      <w:color w:val="000000"/>
      <w:sz w:val="22"/>
    </w:rPr>
  </w:style>
  <w:style w:type="paragraph" w:styleId="TM1">
    <w:name w:val="toc 1"/>
    <w:basedOn w:val="Normal"/>
    <w:next w:val="Normal"/>
    <w:autoRedefine/>
    <w:uiPriority w:val="39"/>
    <w:rsid w:val="006A11FC"/>
    <w:pPr>
      <w:tabs>
        <w:tab w:val="left" w:pos="440"/>
        <w:tab w:val="right" w:leader="dot" w:pos="9060"/>
      </w:tabs>
      <w:spacing w:after="120"/>
    </w:pPr>
    <w:rPr>
      <w:rFonts w:asciiTheme="minorHAnsi" w:hAnsiTheme="minorHAnsi"/>
      <w:b/>
      <w:bCs/>
      <w:caps/>
      <w:color w:val="4CC6BD"/>
      <w:sz w:val="32"/>
    </w:rPr>
  </w:style>
  <w:style w:type="paragraph" w:styleId="TM2">
    <w:name w:val="toc 2"/>
    <w:basedOn w:val="Normal"/>
    <w:next w:val="Normal"/>
    <w:uiPriority w:val="39"/>
    <w:rsid w:val="00C50DE7"/>
    <w:pPr>
      <w:ind w:left="220"/>
    </w:pPr>
    <w:rPr>
      <w:rFonts w:asciiTheme="minorHAnsi" w:hAnsiTheme="minorHAnsi"/>
      <w:b/>
      <w:smallCaps/>
      <w:sz w:val="24"/>
    </w:rPr>
  </w:style>
  <w:style w:type="paragraph" w:styleId="TM3">
    <w:name w:val="toc 3"/>
    <w:basedOn w:val="Normal"/>
    <w:next w:val="Normal"/>
    <w:uiPriority w:val="39"/>
    <w:rsid w:val="000044D3"/>
    <w:pPr>
      <w:ind w:left="440"/>
    </w:pPr>
    <w:rPr>
      <w:rFonts w:asciiTheme="minorHAnsi" w:hAnsiTheme="minorHAnsi"/>
      <w:iCs/>
      <w:sz w:val="20"/>
    </w:rPr>
  </w:style>
  <w:style w:type="paragraph" w:styleId="TM4">
    <w:name w:val="toc 4"/>
    <w:basedOn w:val="Normal"/>
    <w:next w:val="Normal"/>
    <w:autoRedefine/>
    <w:uiPriority w:val="39"/>
    <w:rsid w:val="000044D3"/>
    <w:pPr>
      <w:ind w:left="1701"/>
    </w:pPr>
    <w:rPr>
      <w:rFonts w:asciiTheme="minorHAnsi" w:hAnsiTheme="minorHAnsi"/>
      <w:i/>
      <w:noProof/>
      <w:sz w:val="18"/>
      <w:szCs w:val="18"/>
    </w:rPr>
  </w:style>
  <w:style w:type="paragraph" w:customStyle="1" w:styleId="Sommaire">
    <w:name w:val="Sommaire"/>
    <w:basedOn w:val="Normal"/>
    <w:next w:val="Normal"/>
    <w:rsid w:val="001515C2"/>
    <w:pPr>
      <w:pageBreakBefore/>
      <w:tabs>
        <w:tab w:val="left" w:pos="-5670"/>
      </w:tabs>
      <w:spacing w:after="360"/>
      <w:jc w:val="both"/>
    </w:pPr>
    <w:rPr>
      <w:rFonts w:ascii="Arial" w:hAnsi="Arial"/>
      <w:b/>
      <w:color w:val="000000"/>
      <w:sz w:val="32"/>
    </w:rPr>
  </w:style>
  <w:style w:type="paragraph" w:customStyle="1" w:styleId="Titredechapitre">
    <w:name w:val="Titre de chapitre"/>
    <w:next w:val="Textefragment"/>
    <w:rsid w:val="001515C2"/>
    <w:pPr>
      <w:widowControl w:val="0"/>
      <w:spacing w:after="300"/>
    </w:pPr>
    <w:rPr>
      <w:rFonts w:ascii="Arial Gras" w:hAnsi="Arial Gras" w:cs="Arial"/>
      <w:b/>
      <w:color w:val="4D4D4D"/>
      <w:sz w:val="36"/>
    </w:rPr>
  </w:style>
  <w:style w:type="paragraph" w:customStyle="1" w:styleId="Textefragment">
    <w:name w:val="Texte fragment"/>
    <w:link w:val="TextefragmentCar"/>
    <w:rsid w:val="001515C2"/>
    <w:pPr>
      <w:spacing w:before="120"/>
      <w:ind w:left="57"/>
    </w:pPr>
    <w:rPr>
      <w:rFonts w:ascii="Arial" w:hAnsi="Arial"/>
    </w:rPr>
  </w:style>
  <w:style w:type="paragraph" w:customStyle="1" w:styleId="Sous-fragment">
    <w:name w:val="Sous-fragment"/>
    <w:next w:val="Picto"/>
    <w:link w:val="Sous-fragmentCar"/>
    <w:rsid w:val="001515C2"/>
    <w:pPr>
      <w:spacing w:before="120" w:after="120"/>
      <w:ind w:right="57"/>
      <w:jc w:val="right"/>
      <w:outlineLvl w:val="3"/>
    </w:pPr>
    <w:rPr>
      <w:rFonts w:ascii="Arial" w:hAnsi="Arial" w:cs="Arial"/>
      <w:b/>
      <w:i/>
      <w:color w:val="000000"/>
    </w:rPr>
  </w:style>
  <w:style w:type="paragraph" w:customStyle="1" w:styleId="Picto">
    <w:name w:val="Picto"/>
    <w:rsid w:val="001515C2"/>
    <w:rPr>
      <w:rFonts w:ascii="Arial" w:hAnsi="Arial"/>
      <w:sz w:val="22"/>
    </w:rPr>
  </w:style>
  <w:style w:type="paragraph" w:customStyle="1" w:styleId="Module">
    <w:name w:val="Module"/>
    <w:next w:val="Textefragment"/>
    <w:link w:val="ModuleCar"/>
    <w:rsid w:val="001515C2"/>
    <w:pPr>
      <w:spacing w:after="300"/>
      <w:outlineLvl w:val="1"/>
    </w:pPr>
    <w:rPr>
      <w:rFonts w:ascii="Arial" w:hAnsi="Arial" w:cs="Arial"/>
      <w:b/>
      <w:color w:val="000080"/>
      <w:sz w:val="32"/>
    </w:rPr>
  </w:style>
  <w:style w:type="paragraph" w:customStyle="1" w:styleId="Fragment">
    <w:name w:val="Fragment"/>
    <w:next w:val="Picto"/>
    <w:link w:val="FragmentCar"/>
    <w:rsid w:val="001515C2"/>
    <w:pPr>
      <w:spacing w:before="120" w:after="120"/>
      <w:ind w:left="-69"/>
      <w:outlineLvl w:val="2"/>
    </w:pPr>
    <w:rPr>
      <w:rFonts w:ascii="Arial" w:hAnsi="Arial" w:cs="Arial"/>
      <w:b/>
      <w:color w:val="000000"/>
      <w:sz w:val="22"/>
    </w:rPr>
  </w:style>
  <w:style w:type="paragraph" w:customStyle="1" w:styleId="En-ttetableau">
    <w:name w:val="En-tête tableau"/>
    <w:basedOn w:val="Normal"/>
    <w:rsid w:val="001515C2"/>
    <w:pPr>
      <w:widowControl w:val="0"/>
      <w:spacing w:before="60" w:after="60"/>
      <w:ind w:left="57"/>
    </w:pPr>
    <w:rPr>
      <w:rFonts w:ascii="Arial" w:hAnsi="Arial"/>
      <w:b/>
      <w:sz w:val="20"/>
    </w:rPr>
  </w:style>
  <w:style w:type="paragraph" w:customStyle="1" w:styleId="Etape">
    <w:name w:val="Etape"/>
    <w:rsid w:val="001515C2"/>
    <w:pPr>
      <w:spacing w:before="60"/>
      <w:jc w:val="center"/>
    </w:pPr>
    <w:rPr>
      <w:rFonts w:ascii="Arial" w:hAnsi="Arial"/>
      <w:b/>
      <w:noProof/>
    </w:rPr>
  </w:style>
  <w:style w:type="paragraph" w:customStyle="1" w:styleId="Fragmentsuite">
    <w:name w:val="Fragment suite"/>
    <w:basedOn w:val="Fragment"/>
    <w:next w:val="Picto"/>
    <w:autoRedefine/>
    <w:rsid w:val="001515C2"/>
    <w:pPr>
      <w:outlineLvl w:val="9"/>
    </w:pPr>
    <w:rPr>
      <w:bCs/>
      <w:iCs/>
    </w:rPr>
  </w:style>
  <w:style w:type="paragraph" w:styleId="Index1">
    <w:name w:val="index 1"/>
    <w:basedOn w:val="Normal"/>
    <w:next w:val="Normal"/>
    <w:autoRedefine/>
    <w:uiPriority w:val="99"/>
    <w:semiHidden/>
    <w:rsid w:val="001515C2"/>
    <w:pPr>
      <w:ind w:left="220" w:hanging="220"/>
    </w:pPr>
    <w:rPr>
      <w:rFonts w:asciiTheme="minorHAnsi" w:hAnsiTheme="minorHAnsi"/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semiHidden/>
    <w:rsid w:val="001515C2"/>
    <w:pPr>
      <w:ind w:left="440" w:hanging="220"/>
    </w:pPr>
    <w:rPr>
      <w:rFonts w:asciiTheme="minorHAnsi" w:hAnsiTheme="minorHAnsi"/>
      <w:sz w:val="18"/>
      <w:szCs w:val="18"/>
    </w:rPr>
  </w:style>
  <w:style w:type="paragraph" w:customStyle="1" w:styleId="Indextableau">
    <w:name w:val="Index tableau"/>
    <w:basedOn w:val="Normal"/>
    <w:rsid w:val="001515C2"/>
    <w:pPr>
      <w:spacing w:before="60"/>
      <w:ind w:right="113"/>
      <w:jc w:val="right"/>
    </w:pPr>
    <w:rPr>
      <w:rFonts w:ascii="Arial" w:hAnsi="Arial"/>
      <w:i/>
      <w:sz w:val="20"/>
    </w:rPr>
  </w:style>
  <w:style w:type="paragraph" w:customStyle="1" w:styleId="interligne">
    <w:name w:val="interligne"/>
    <w:basedOn w:val="Normal"/>
    <w:next w:val="Normal"/>
    <w:rsid w:val="001515C2"/>
    <w:pPr>
      <w:spacing w:line="360" w:lineRule="auto"/>
    </w:pPr>
  </w:style>
  <w:style w:type="character" w:styleId="Lienhypertexte">
    <w:name w:val="Hyperlink"/>
    <w:basedOn w:val="Policepardfaut"/>
    <w:uiPriority w:val="99"/>
    <w:rsid w:val="001515C2"/>
    <w:rPr>
      <w:rFonts w:cs="Times New Roman"/>
      <w:color w:val="0000FF"/>
      <w:u w:val="single"/>
    </w:rPr>
  </w:style>
  <w:style w:type="paragraph" w:styleId="Listenumros">
    <w:name w:val="List Number"/>
    <w:basedOn w:val="Textefragment"/>
    <w:uiPriority w:val="99"/>
    <w:semiHidden/>
    <w:rsid w:val="001515C2"/>
    <w:pPr>
      <w:numPr>
        <w:numId w:val="1"/>
      </w:numPr>
      <w:tabs>
        <w:tab w:val="clear" w:pos="360"/>
        <w:tab w:val="num" w:pos="0"/>
        <w:tab w:val="num" w:pos="142"/>
      </w:tabs>
      <w:spacing w:before="80"/>
      <w:ind w:left="397" w:hanging="329"/>
    </w:pPr>
  </w:style>
  <w:style w:type="paragraph" w:styleId="Listepuces">
    <w:name w:val="List Bullet"/>
    <w:basedOn w:val="Textefragment"/>
    <w:uiPriority w:val="99"/>
    <w:semiHidden/>
    <w:rsid w:val="001515C2"/>
    <w:pPr>
      <w:numPr>
        <w:numId w:val="3"/>
      </w:numPr>
      <w:tabs>
        <w:tab w:val="clear" w:pos="360"/>
      </w:tabs>
      <w:spacing w:before="80"/>
      <w:ind w:left="408" w:hanging="340"/>
    </w:pPr>
  </w:style>
  <w:style w:type="paragraph" w:styleId="Listepuces2">
    <w:name w:val="List Bullet 2"/>
    <w:basedOn w:val="Textefragment"/>
    <w:uiPriority w:val="99"/>
    <w:semiHidden/>
    <w:rsid w:val="001515C2"/>
    <w:pPr>
      <w:numPr>
        <w:numId w:val="4"/>
      </w:numPr>
      <w:tabs>
        <w:tab w:val="clear" w:pos="0"/>
      </w:tabs>
      <w:spacing w:before="20" w:after="20"/>
      <w:ind w:left="709" w:hanging="284"/>
    </w:pPr>
  </w:style>
  <w:style w:type="character" w:styleId="Marquedecommentaire">
    <w:name w:val="annotation reference"/>
    <w:basedOn w:val="Policepardfaut"/>
    <w:uiPriority w:val="99"/>
    <w:semiHidden/>
    <w:rsid w:val="001515C2"/>
    <w:rPr>
      <w:rFonts w:cs="Times New Roman"/>
      <w:sz w:val="16"/>
    </w:rPr>
  </w:style>
  <w:style w:type="paragraph" w:customStyle="1" w:styleId="Modulesuite">
    <w:name w:val="Module suite"/>
    <w:basedOn w:val="Module"/>
    <w:next w:val="Normal"/>
    <w:rsid w:val="001515C2"/>
    <w:pPr>
      <w:keepNext/>
      <w:pageBreakBefore/>
      <w:outlineLvl w:val="9"/>
    </w:pPr>
  </w:style>
  <w:style w:type="paragraph" w:customStyle="1" w:styleId="MRS-Pictos">
    <w:name w:val="MRS-Pictos"/>
    <w:basedOn w:val="Textefragment"/>
    <w:rsid w:val="001515C2"/>
    <w:pPr>
      <w:ind w:left="0"/>
    </w:pPr>
  </w:style>
  <w:style w:type="paragraph" w:customStyle="1" w:styleId="MRS-Schmas">
    <w:name w:val="MRS-Schémas"/>
    <w:basedOn w:val="Textefragment"/>
    <w:rsid w:val="001515C2"/>
  </w:style>
  <w:style w:type="paragraph" w:customStyle="1" w:styleId="MRS-Units">
    <w:name w:val="MRS-Unités"/>
    <w:basedOn w:val="Textefragment"/>
    <w:rsid w:val="001515C2"/>
    <w:pPr>
      <w:ind w:left="0"/>
    </w:pPr>
  </w:style>
  <w:style w:type="paragraph" w:customStyle="1" w:styleId="MRS-Tableaux">
    <w:name w:val="MRS-Tableaux"/>
    <w:basedOn w:val="MRS-Units"/>
    <w:rsid w:val="001515C2"/>
  </w:style>
  <w:style w:type="paragraph" w:styleId="Normalcentr">
    <w:name w:val="Block Text"/>
    <w:basedOn w:val="Normal"/>
    <w:uiPriority w:val="99"/>
    <w:semiHidden/>
    <w:rsid w:val="001515C2"/>
    <w:pPr>
      <w:spacing w:before="60"/>
      <w:ind w:left="74" w:right="215"/>
      <w:jc w:val="both"/>
    </w:pPr>
  </w:style>
  <w:style w:type="character" w:styleId="Numrodepage">
    <w:name w:val="page number"/>
    <w:basedOn w:val="Policepardfaut"/>
    <w:uiPriority w:val="99"/>
    <w:semiHidden/>
    <w:rsid w:val="001515C2"/>
    <w:rPr>
      <w:rFonts w:cs="Times New Roman"/>
    </w:rPr>
  </w:style>
  <w:style w:type="paragraph" w:customStyle="1" w:styleId="Textetableau">
    <w:name w:val="Texte tableau"/>
    <w:rsid w:val="001515C2"/>
    <w:pPr>
      <w:spacing w:before="60" w:after="60"/>
      <w:ind w:left="74" w:right="74"/>
    </w:pPr>
    <w:rPr>
      <w:rFonts w:ascii="Arial" w:hAnsi="Arial"/>
    </w:rPr>
  </w:style>
  <w:style w:type="paragraph" w:styleId="Titreindex">
    <w:name w:val="index heading"/>
    <w:basedOn w:val="Normal"/>
    <w:next w:val="Index1"/>
    <w:uiPriority w:val="99"/>
    <w:semiHidden/>
    <w:rsid w:val="001515C2"/>
    <w:pPr>
      <w:spacing w:before="240" w:after="120"/>
      <w:jc w:val="center"/>
    </w:pPr>
    <w:rPr>
      <w:rFonts w:asciiTheme="minorHAnsi" w:hAnsiTheme="minorHAnsi"/>
      <w:b/>
      <w:bCs/>
      <w:sz w:val="26"/>
      <w:szCs w:val="26"/>
    </w:rPr>
  </w:style>
  <w:style w:type="paragraph" w:styleId="TM5">
    <w:name w:val="toc 5"/>
    <w:basedOn w:val="Normal"/>
    <w:next w:val="Normal"/>
    <w:autoRedefine/>
    <w:uiPriority w:val="39"/>
    <w:rsid w:val="001515C2"/>
    <w:pPr>
      <w:ind w:left="880"/>
    </w:pPr>
    <w:rPr>
      <w:rFonts w:asciiTheme="minorHAnsi" w:hAnsiTheme="minorHAnsi"/>
      <w:sz w:val="18"/>
      <w:szCs w:val="18"/>
    </w:rPr>
  </w:style>
  <w:style w:type="paragraph" w:styleId="TM6">
    <w:name w:val="toc 6"/>
    <w:basedOn w:val="Normal"/>
    <w:next w:val="Normal"/>
    <w:autoRedefine/>
    <w:uiPriority w:val="39"/>
    <w:rsid w:val="001515C2"/>
    <w:pPr>
      <w:ind w:left="1100"/>
    </w:pPr>
    <w:rPr>
      <w:rFonts w:asciiTheme="minorHAnsi" w:hAnsiTheme="minorHAnsi"/>
      <w:sz w:val="18"/>
      <w:szCs w:val="18"/>
    </w:rPr>
  </w:style>
  <w:style w:type="paragraph" w:styleId="TM7">
    <w:name w:val="toc 7"/>
    <w:basedOn w:val="Normal"/>
    <w:next w:val="Normal"/>
    <w:autoRedefine/>
    <w:uiPriority w:val="39"/>
    <w:rsid w:val="001515C2"/>
    <w:pPr>
      <w:ind w:left="1320"/>
    </w:pPr>
    <w:rPr>
      <w:rFonts w:asciiTheme="minorHAnsi" w:hAnsiTheme="minorHAnsi"/>
      <w:sz w:val="18"/>
      <w:szCs w:val="18"/>
    </w:rPr>
  </w:style>
  <w:style w:type="paragraph" w:styleId="TM8">
    <w:name w:val="toc 8"/>
    <w:basedOn w:val="Normal"/>
    <w:next w:val="Normal"/>
    <w:autoRedefine/>
    <w:uiPriority w:val="39"/>
    <w:rsid w:val="001515C2"/>
    <w:pPr>
      <w:ind w:left="1540"/>
    </w:pPr>
    <w:rPr>
      <w:rFonts w:asciiTheme="minorHAnsi" w:hAnsiTheme="minorHAnsi"/>
      <w:sz w:val="18"/>
      <w:szCs w:val="18"/>
    </w:rPr>
  </w:style>
  <w:style w:type="paragraph" w:styleId="TM9">
    <w:name w:val="toc 9"/>
    <w:basedOn w:val="Normal"/>
    <w:next w:val="Normal"/>
    <w:autoRedefine/>
    <w:uiPriority w:val="39"/>
    <w:rsid w:val="001515C2"/>
    <w:pPr>
      <w:ind w:left="1760"/>
    </w:pPr>
    <w:rPr>
      <w:rFonts w:asciiTheme="minorHAnsi" w:hAnsiTheme="minorHAnsi"/>
      <w:sz w:val="18"/>
      <w:szCs w:val="18"/>
    </w:rPr>
  </w:style>
  <w:style w:type="paragraph" w:styleId="Lgende">
    <w:name w:val="caption"/>
    <w:basedOn w:val="Normal"/>
    <w:next w:val="Normal"/>
    <w:uiPriority w:val="35"/>
    <w:rsid w:val="001515C2"/>
    <w:pPr>
      <w:spacing w:after="120"/>
    </w:pPr>
    <w:rPr>
      <w:b/>
      <w:bCs/>
      <w:sz w:val="20"/>
    </w:rPr>
  </w:style>
  <w:style w:type="paragraph" w:customStyle="1" w:styleId="Type-document">
    <w:name w:val="Type-document"/>
    <w:rsid w:val="001515C2"/>
    <w:pPr>
      <w:jc w:val="center"/>
    </w:pPr>
    <w:rPr>
      <w:rFonts w:ascii="Arial" w:hAnsi="Arial" w:cs="Arial"/>
      <w:b/>
      <w:bCs/>
      <w:color w:val="000080"/>
      <w:sz w:val="32"/>
    </w:rPr>
  </w:style>
  <w:style w:type="paragraph" w:customStyle="1" w:styleId="Titredudocument">
    <w:name w:val="Titre du document"/>
    <w:rsid w:val="001515C2"/>
    <w:pPr>
      <w:jc w:val="center"/>
    </w:pPr>
    <w:rPr>
      <w:rFonts w:ascii="Arial" w:hAnsi="Arial" w:cs="Arial"/>
      <w:b/>
      <w:color w:val="000000"/>
      <w:sz w:val="38"/>
    </w:rPr>
  </w:style>
  <w:style w:type="paragraph" w:customStyle="1" w:styleId="Suiviversion">
    <w:name w:val="Suivi_version"/>
    <w:rsid w:val="001515C2"/>
    <w:pPr>
      <w:spacing w:before="120"/>
      <w:jc w:val="center"/>
    </w:pPr>
    <w:rPr>
      <w:rFonts w:ascii="Arial" w:hAnsi="Arial"/>
    </w:rPr>
  </w:style>
  <w:style w:type="paragraph" w:customStyle="1" w:styleId="Sous-titreAlphabtique">
    <w:name w:val="Sous-titre Alphabétique"/>
    <w:next w:val="Textefragment"/>
    <w:rsid w:val="001515C2"/>
    <w:pPr>
      <w:numPr>
        <w:numId w:val="5"/>
      </w:numPr>
      <w:tabs>
        <w:tab w:val="clear" w:pos="388"/>
      </w:tabs>
      <w:spacing w:before="120"/>
      <w:ind w:left="397" w:hanging="340"/>
    </w:pPr>
    <w:rPr>
      <w:rFonts w:ascii="Arial" w:hAnsi="Arial"/>
      <w:b/>
      <w:sz w:val="21"/>
    </w:rPr>
  </w:style>
  <w:style w:type="paragraph" w:customStyle="1" w:styleId="Sous-titrePuce">
    <w:name w:val="Sous-titre Puce"/>
    <w:basedOn w:val="Sous-titreAlphabtique"/>
    <w:next w:val="Textefragment"/>
    <w:rsid w:val="001515C2"/>
    <w:pPr>
      <w:numPr>
        <w:numId w:val="0"/>
      </w:numPr>
      <w:ind w:left="360" w:hanging="360"/>
    </w:pPr>
  </w:style>
  <w:style w:type="paragraph" w:customStyle="1" w:styleId="NumTableau">
    <w:name w:val="Num Tableau"/>
    <w:rsid w:val="001515C2"/>
    <w:pPr>
      <w:numPr>
        <w:numId w:val="2"/>
      </w:numPr>
      <w:tabs>
        <w:tab w:val="clear" w:pos="360"/>
        <w:tab w:val="num" w:pos="0"/>
        <w:tab w:val="num" w:pos="142"/>
      </w:tabs>
      <w:spacing w:before="60" w:after="60"/>
      <w:ind w:left="539" w:hanging="284"/>
      <w:jc w:val="center"/>
    </w:pPr>
    <w:rPr>
      <w:rFonts w:ascii="Arial Gras" w:hAnsi="Arial Gras"/>
      <w:b/>
    </w:rPr>
  </w:style>
  <w:style w:type="paragraph" w:customStyle="1" w:styleId="MRS-Pictos-Conception">
    <w:name w:val="MRS-Pictos-Conception"/>
    <w:rsid w:val="001515C2"/>
    <w:pPr>
      <w:spacing w:before="120"/>
    </w:pPr>
    <w:rPr>
      <w:sz w:val="22"/>
    </w:rPr>
  </w:style>
  <w:style w:type="character" w:styleId="Lienhypertextesuivivisit">
    <w:name w:val="FollowedHyperlink"/>
    <w:basedOn w:val="Policepardfaut"/>
    <w:uiPriority w:val="99"/>
    <w:semiHidden/>
    <w:rsid w:val="001515C2"/>
    <w:rPr>
      <w:rFonts w:cs="Times New Roman"/>
      <w:color w:val="80008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74FA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874FA8"/>
    <w:rPr>
      <w:rFonts w:ascii="Tahoma" w:hAnsi="Tahoma" w:cs="Tahoma"/>
      <w:sz w:val="16"/>
      <w:szCs w:val="16"/>
    </w:rPr>
  </w:style>
  <w:style w:type="paragraph" w:customStyle="1" w:styleId="DiffusionVeePee">
    <w:name w:val="Diffusion VeePee"/>
    <w:next w:val="Textefragment"/>
    <w:rsid w:val="001515C2"/>
    <w:pPr>
      <w:jc w:val="center"/>
    </w:pPr>
    <w:rPr>
      <w:rFonts w:ascii="Arial" w:hAnsi="Arial"/>
    </w:rPr>
  </w:style>
  <w:style w:type="paragraph" w:customStyle="1" w:styleId="MRS-VeePee-pictos">
    <w:name w:val="MRS-VeePee-pictos"/>
    <w:basedOn w:val="MRS-Tableaux"/>
    <w:rsid w:val="001515C2"/>
  </w:style>
  <w:style w:type="character" w:customStyle="1" w:styleId="Titre10">
    <w:name w:val="Titre1"/>
    <w:basedOn w:val="Policepardfaut"/>
    <w:rsid w:val="00874FA8"/>
    <w:rPr>
      <w:rFonts w:cs="Times New Roman"/>
    </w:rPr>
  </w:style>
  <w:style w:type="paragraph" w:customStyle="1" w:styleId="EFchapitretitre">
    <w:name w:val="EF chapitre titre"/>
    <w:next w:val="Normal"/>
    <w:link w:val="EFchapitretitreCar"/>
    <w:autoRedefine/>
    <w:qFormat/>
    <w:rsid w:val="002C3F13"/>
    <w:pPr>
      <w:numPr>
        <w:numId w:val="6"/>
      </w:numPr>
      <w:spacing w:before="480" w:after="480" w:line="360" w:lineRule="auto"/>
      <w:outlineLvl w:val="0"/>
    </w:pPr>
    <w:rPr>
      <w:rFonts w:ascii="Arial Gras" w:hAnsi="Arial Gras" w:cs="Arial"/>
      <w:b/>
      <w:color w:val="4D4D4D"/>
      <w:sz w:val="36"/>
    </w:rPr>
  </w:style>
  <w:style w:type="character" w:customStyle="1" w:styleId="ModuleCar">
    <w:name w:val="Module Car"/>
    <w:basedOn w:val="Policepardfaut"/>
    <w:link w:val="Module"/>
    <w:locked/>
    <w:rsid w:val="005252BC"/>
    <w:rPr>
      <w:rFonts w:ascii="Arial" w:hAnsi="Arial" w:cs="Arial"/>
      <w:b/>
      <w:color w:val="000080"/>
      <w:sz w:val="32"/>
    </w:rPr>
  </w:style>
  <w:style w:type="character" w:customStyle="1" w:styleId="EFchapitretitreCar">
    <w:name w:val="EF chapitre titre Car"/>
    <w:basedOn w:val="ModuleCar"/>
    <w:link w:val="EFchapitretitre"/>
    <w:locked/>
    <w:rsid w:val="002C3F13"/>
    <w:rPr>
      <w:rFonts w:ascii="Arial Gras" w:hAnsi="Arial Gras" w:cs="Arial"/>
      <w:b/>
      <w:color w:val="4D4D4D"/>
      <w:sz w:val="36"/>
    </w:rPr>
  </w:style>
  <w:style w:type="paragraph" w:customStyle="1" w:styleId="EFmoduletitre">
    <w:name w:val="EF module titre"/>
    <w:next w:val="Normal"/>
    <w:link w:val="EFmoduletitreCar"/>
    <w:autoRedefine/>
    <w:qFormat/>
    <w:rsid w:val="00F4378A"/>
    <w:pPr>
      <w:keepLines/>
      <w:numPr>
        <w:ilvl w:val="1"/>
        <w:numId w:val="6"/>
      </w:numPr>
      <w:spacing w:before="360" w:after="360" w:line="360" w:lineRule="auto"/>
      <w:outlineLvl w:val="1"/>
    </w:pPr>
    <w:rPr>
      <w:rFonts w:ascii="Arial" w:hAnsi="Arial" w:cs="Arial"/>
      <w:b/>
      <w:color w:val="0A9E97"/>
      <w:sz w:val="32"/>
    </w:rPr>
  </w:style>
  <w:style w:type="paragraph" w:customStyle="1" w:styleId="EFtiquette">
    <w:name w:val="EF étiquette"/>
    <w:next w:val="Normal"/>
    <w:link w:val="EFtiquetteCar"/>
    <w:autoRedefine/>
    <w:qFormat/>
    <w:rsid w:val="00CF32E7"/>
    <w:pPr>
      <w:numPr>
        <w:ilvl w:val="2"/>
        <w:numId w:val="6"/>
      </w:numPr>
      <w:spacing w:before="360" w:after="240"/>
      <w:outlineLvl w:val="2"/>
    </w:pPr>
    <w:rPr>
      <w:rFonts w:ascii="Arial" w:hAnsi="Arial" w:cs="Arial"/>
      <w:b/>
      <w:color w:val="000000"/>
      <w:sz w:val="22"/>
    </w:rPr>
  </w:style>
  <w:style w:type="character" w:customStyle="1" w:styleId="EFmoduletitreCar">
    <w:name w:val="EF module titre Car"/>
    <w:basedOn w:val="ModuleCar"/>
    <w:link w:val="EFmoduletitre"/>
    <w:locked/>
    <w:rsid w:val="00F4378A"/>
    <w:rPr>
      <w:rFonts w:ascii="Arial" w:hAnsi="Arial" w:cs="Arial"/>
      <w:b/>
      <w:color w:val="0A9E97"/>
      <w:sz w:val="32"/>
    </w:rPr>
  </w:style>
  <w:style w:type="paragraph" w:customStyle="1" w:styleId="EFsous-tiquette">
    <w:name w:val="EF sous-étiquette"/>
    <w:basedOn w:val="Sous-fragment"/>
    <w:next w:val="Normal"/>
    <w:link w:val="EFsous-tiquetteCar"/>
    <w:autoRedefine/>
    <w:qFormat/>
    <w:rsid w:val="00A01393"/>
    <w:pPr>
      <w:spacing w:before="360" w:line="360" w:lineRule="auto"/>
      <w:ind w:left="2268" w:right="0"/>
      <w:jc w:val="left"/>
    </w:pPr>
  </w:style>
  <w:style w:type="character" w:customStyle="1" w:styleId="FragmentCar">
    <w:name w:val="Fragment Car"/>
    <w:basedOn w:val="Policepardfaut"/>
    <w:link w:val="Fragment"/>
    <w:locked/>
    <w:rsid w:val="004C7458"/>
    <w:rPr>
      <w:rFonts w:ascii="Arial" w:hAnsi="Arial" w:cs="Arial"/>
      <w:b/>
      <w:color w:val="000000"/>
      <w:sz w:val="22"/>
    </w:rPr>
  </w:style>
  <w:style w:type="character" w:customStyle="1" w:styleId="EFtiquetteCar">
    <w:name w:val="EF étiquette Car"/>
    <w:basedOn w:val="FragmentCar"/>
    <w:link w:val="EFtiquette"/>
    <w:locked/>
    <w:rsid w:val="00CF32E7"/>
    <w:rPr>
      <w:rFonts w:ascii="Arial" w:hAnsi="Arial" w:cs="Arial"/>
      <w:b/>
      <w:color w:val="000000"/>
      <w:sz w:val="22"/>
    </w:rPr>
  </w:style>
  <w:style w:type="paragraph" w:customStyle="1" w:styleId="EFtextestandard">
    <w:name w:val="EF texte standard"/>
    <w:basedOn w:val="Textefragment"/>
    <w:link w:val="EFtextestandardCar"/>
    <w:rsid w:val="004C7458"/>
    <w:rPr>
      <w:color w:val="000000"/>
    </w:rPr>
  </w:style>
  <w:style w:type="character" w:customStyle="1" w:styleId="Sous-fragmentCar">
    <w:name w:val="Sous-fragment Car"/>
    <w:basedOn w:val="Policepardfaut"/>
    <w:link w:val="Sous-fragment"/>
    <w:locked/>
    <w:rsid w:val="004C7458"/>
    <w:rPr>
      <w:rFonts w:ascii="Arial" w:hAnsi="Arial" w:cs="Arial"/>
      <w:b/>
      <w:i/>
      <w:color w:val="000000"/>
    </w:rPr>
  </w:style>
  <w:style w:type="character" w:customStyle="1" w:styleId="EFsous-tiquetteCar">
    <w:name w:val="EF sous-étiquette Car"/>
    <w:basedOn w:val="Sous-fragmentCar"/>
    <w:link w:val="EFsous-tiquette"/>
    <w:locked/>
    <w:rsid w:val="00A01393"/>
    <w:rPr>
      <w:rFonts w:ascii="Arial" w:hAnsi="Arial" w:cs="Arial"/>
      <w:b/>
      <w:i/>
      <w:color w:val="000000"/>
    </w:rPr>
  </w:style>
  <w:style w:type="character" w:customStyle="1" w:styleId="TextefragmentCar">
    <w:name w:val="Texte fragment Car"/>
    <w:basedOn w:val="Policepardfaut"/>
    <w:link w:val="Textefragment"/>
    <w:locked/>
    <w:rsid w:val="004C7458"/>
    <w:rPr>
      <w:rFonts w:ascii="Arial" w:hAnsi="Arial" w:cs="Times New Roman"/>
    </w:rPr>
  </w:style>
  <w:style w:type="character" w:customStyle="1" w:styleId="EFtextestandardCar">
    <w:name w:val="EF texte standard Car"/>
    <w:basedOn w:val="TextefragmentCar"/>
    <w:link w:val="EFtextestandard"/>
    <w:locked/>
    <w:rsid w:val="004C7458"/>
    <w:rPr>
      <w:rFonts w:ascii="Arial" w:hAnsi="Arial" w:cs="Times New Roman"/>
      <w:color w:val="000000"/>
    </w:rPr>
  </w:style>
  <w:style w:type="paragraph" w:styleId="Index3">
    <w:name w:val="index 3"/>
    <w:basedOn w:val="Normal"/>
    <w:next w:val="Normal"/>
    <w:autoRedefine/>
    <w:uiPriority w:val="99"/>
    <w:unhideWhenUsed/>
    <w:rsid w:val="00E875F3"/>
    <w:pPr>
      <w:ind w:left="660" w:hanging="220"/>
    </w:pPr>
    <w:rPr>
      <w:rFonts w:asciiTheme="minorHAnsi" w:hAnsiTheme="minorHAnsi"/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unhideWhenUsed/>
    <w:rsid w:val="00E875F3"/>
    <w:pPr>
      <w:ind w:left="880" w:hanging="220"/>
    </w:pPr>
    <w:rPr>
      <w:rFonts w:asciiTheme="minorHAnsi" w:hAnsiTheme="minorHAnsi"/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unhideWhenUsed/>
    <w:rsid w:val="00E875F3"/>
    <w:pPr>
      <w:ind w:left="1100" w:hanging="220"/>
    </w:pPr>
    <w:rPr>
      <w:rFonts w:asciiTheme="minorHAnsi" w:hAnsiTheme="minorHAnsi"/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unhideWhenUsed/>
    <w:rsid w:val="00E875F3"/>
    <w:pPr>
      <w:ind w:left="1320" w:hanging="220"/>
    </w:pPr>
    <w:rPr>
      <w:rFonts w:asciiTheme="minorHAnsi" w:hAnsiTheme="minorHAnsi"/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unhideWhenUsed/>
    <w:rsid w:val="00E875F3"/>
    <w:pPr>
      <w:ind w:left="1540" w:hanging="220"/>
    </w:pPr>
    <w:rPr>
      <w:rFonts w:asciiTheme="minorHAnsi" w:hAnsiTheme="minorHAnsi"/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unhideWhenUsed/>
    <w:rsid w:val="00E875F3"/>
    <w:pPr>
      <w:ind w:left="1760" w:hanging="220"/>
    </w:pPr>
    <w:rPr>
      <w:rFonts w:asciiTheme="minorHAnsi" w:hAnsiTheme="minorHAnsi"/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unhideWhenUsed/>
    <w:rsid w:val="00E875F3"/>
    <w:pPr>
      <w:ind w:left="1980" w:hanging="220"/>
    </w:pPr>
    <w:rPr>
      <w:rFonts w:asciiTheme="minorHAnsi" w:hAnsiTheme="minorHAnsi"/>
      <w:sz w:val="18"/>
      <w:szCs w:val="18"/>
    </w:rPr>
  </w:style>
  <w:style w:type="numbering" w:customStyle="1" w:styleId="EPMI-111">
    <w:name w:val="EPMI - 1.1.1."/>
    <w:pPr>
      <w:numPr>
        <w:numId w:val="8"/>
      </w:numPr>
    </w:pPr>
  </w:style>
  <w:style w:type="numbering" w:customStyle="1" w:styleId="EPMINchapitemodule">
    <w:name w:val="EPMI N° chapite + module"/>
    <w:pPr>
      <w:numPr>
        <w:numId w:val="7"/>
      </w:numPr>
    </w:pPr>
  </w:style>
  <w:style w:type="paragraph" w:customStyle="1" w:styleId="CLI">
    <w:name w:val="CLI"/>
    <w:autoRedefine/>
    <w:qFormat/>
    <w:rsid w:val="00A703B4"/>
    <w:pPr>
      <w:pBdr>
        <w:top w:val="double" w:sz="4" w:space="1" w:color="548DD4" w:themeColor="text2" w:themeTint="99"/>
        <w:left w:val="double" w:sz="4" w:space="4" w:color="548DD4" w:themeColor="text2" w:themeTint="99"/>
        <w:bottom w:val="double" w:sz="4" w:space="1" w:color="548DD4" w:themeColor="text2" w:themeTint="99"/>
        <w:right w:val="double" w:sz="4" w:space="4" w:color="548DD4" w:themeColor="text2" w:themeTint="99"/>
      </w:pBdr>
      <w:shd w:val="clear" w:color="auto" w:fill="000000" w:themeFill="text1"/>
    </w:pPr>
    <w:rPr>
      <w:rFonts w:ascii="Consolas" w:hAnsi="Consolas" w:cs="Arial"/>
      <w:color w:val="FFFFFF" w:themeColor="background1"/>
    </w:rPr>
  </w:style>
  <w:style w:type="paragraph" w:customStyle="1" w:styleId="PS">
    <w:name w:val="PS"/>
    <w:basedOn w:val="CLI"/>
    <w:next w:val="EFtextestandard"/>
    <w:qFormat/>
    <w:rsid w:val="0058266B"/>
    <w:pPr>
      <w:shd w:val="clear" w:color="auto" w:fill="17365D" w:themeFill="text2" w:themeFillShade="BF"/>
    </w:pPr>
  </w:style>
  <w:style w:type="paragraph" w:styleId="Paragraphedeliste">
    <w:name w:val="List Paragraph"/>
    <w:basedOn w:val="Normal"/>
    <w:uiPriority w:val="34"/>
    <w:rsid w:val="00C77FEB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AB3C2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2B63AD"/>
    <w:pPr>
      <w:spacing w:before="100" w:beforeAutospacing="1" w:after="100" w:afterAutospacing="1"/>
    </w:pPr>
    <w:rPr>
      <w:sz w:val="24"/>
      <w:szCs w:val="24"/>
    </w:rPr>
  </w:style>
  <w:style w:type="character" w:styleId="lev">
    <w:name w:val="Strong"/>
    <w:basedOn w:val="Policepardfaut"/>
    <w:uiPriority w:val="22"/>
    <w:rsid w:val="002B63AD"/>
    <w:rPr>
      <w:b/>
      <w:bCs/>
    </w:rPr>
  </w:style>
  <w:style w:type="character" w:customStyle="1" w:styleId="badge">
    <w:name w:val="badge"/>
    <w:basedOn w:val="Policepardfaut"/>
    <w:rsid w:val="00E83F6C"/>
  </w:style>
  <w:style w:type="paragraph" w:customStyle="1" w:styleId="EFcouleurEasyFormer">
    <w:name w:val="EF couleur EasyFormer"/>
    <w:basedOn w:val="Normal"/>
    <w:link w:val="EFcouleurEasyFormerCar"/>
    <w:qFormat/>
    <w:rsid w:val="00FA7836"/>
    <w:rPr>
      <w:rFonts w:asciiTheme="majorBidi" w:eastAsiaTheme="majorEastAsia" w:hAnsiTheme="majorBidi" w:cstheme="majorBidi"/>
      <w:color w:val="12A19B"/>
      <w:kern w:val="24"/>
      <w:szCs w:val="22"/>
    </w:rPr>
  </w:style>
  <w:style w:type="character" w:customStyle="1" w:styleId="EFcouleurEasyFormerCar">
    <w:name w:val="EF couleur EasyFormer Car"/>
    <w:basedOn w:val="Policepardfaut"/>
    <w:link w:val="EFcouleurEasyFormer"/>
    <w:rsid w:val="00FA7836"/>
    <w:rPr>
      <w:rFonts w:asciiTheme="majorBidi" w:eastAsiaTheme="majorEastAsia" w:hAnsiTheme="majorBidi" w:cstheme="majorBidi"/>
      <w:color w:val="000000"/>
      <w:kern w:val="24"/>
      <w:sz w:val="22"/>
      <w:szCs w:val="22"/>
    </w:rPr>
  </w:style>
  <w:style w:type="paragraph" w:styleId="Sansinterligne">
    <w:name w:val="No Spacing"/>
    <w:uiPriority w:val="1"/>
    <w:rsid w:val="007F60F9"/>
    <w:rPr>
      <w:sz w:val="2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E699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Cs w:val="32"/>
    </w:rPr>
  </w:style>
  <w:style w:type="paragraph" w:styleId="Notedebasdepage">
    <w:name w:val="footnote text"/>
    <w:basedOn w:val="Normal"/>
    <w:link w:val="NotedebasdepageCar"/>
    <w:uiPriority w:val="99"/>
    <w:rsid w:val="004D68C7"/>
    <w:rPr>
      <w:sz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4D68C7"/>
  </w:style>
  <w:style w:type="character" w:styleId="Appelnotedebasdep">
    <w:name w:val="footnote reference"/>
    <w:basedOn w:val="Policepardfaut"/>
    <w:uiPriority w:val="99"/>
    <w:rsid w:val="004D68C7"/>
    <w:rPr>
      <w:vertAlign w:val="superscript"/>
    </w:rPr>
  </w:style>
  <w:style w:type="character" w:styleId="CodeHTML">
    <w:name w:val="HTML Code"/>
    <w:basedOn w:val="Policepardfaut"/>
    <w:uiPriority w:val="99"/>
    <w:unhideWhenUsed/>
    <w:rsid w:val="007F5678"/>
    <w:rPr>
      <w:rFonts w:ascii="Courier New" w:eastAsia="Times New Roman" w:hAnsi="Courier New" w:cs="Courier New"/>
      <w:sz w:val="20"/>
      <w:szCs w:val="20"/>
    </w:rPr>
  </w:style>
  <w:style w:type="paragraph" w:styleId="Notedefin">
    <w:name w:val="endnote text"/>
    <w:basedOn w:val="Normal"/>
    <w:link w:val="NotedefinCar"/>
    <w:uiPriority w:val="99"/>
    <w:rsid w:val="000C0B60"/>
    <w:rPr>
      <w:sz w:val="20"/>
    </w:rPr>
  </w:style>
  <w:style w:type="character" w:customStyle="1" w:styleId="NotedefinCar">
    <w:name w:val="Note de fin Car"/>
    <w:basedOn w:val="Policepardfaut"/>
    <w:link w:val="Notedefin"/>
    <w:uiPriority w:val="99"/>
    <w:rsid w:val="000C0B60"/>
  </w:style>
  <w:style w:type="character" w:styleId="Appeldenotedefin">
    <w:name w:val="endnote reference"/>
    <w:basedOn w:val="Policepardfaut"/>
    <w:uiPriority w:val="99"/>
    <w:rsid w:val="000C0B60"/>
    <w:rPr>
      <w:vertAlign w:val="superscript"/>
    </w:rPr>
  </w:style>
  <w:style w:type="character" w:customStyle="1" w:styleId="style-scope">
    <w:name w:val="style-scope"/>
    <w:basedOn w:val="Policepardfaut"/>
    <w:rsid w:val="00D635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99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542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42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7098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42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7428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0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2672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www.vmware.com/fr/topics/glossary/content/multi-cloud.html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63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youtube.com/watch?v=oNgAhbTJ1L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falzon.VEEPEE\Bureau\MRS%20VEEPEE%20V81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1DA8BC-A8F0-4F40-BD29-F49DAD90C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MRS VEEPEE V81.dot</Template>
  <TotalTime>17616</TotalTime>
  <Pages>22</Pages>
  <Words>1168</Words>
  <Characters>6428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MRS VEEPEE V81 B</vt:lpstr>
    </vt:vector>
  </TitlesOfParts>
  <Manager>Version commerciale VeePee</Manager>
  <Company>ARTECOMM - Tel : 04 50 52 05 03</Company>
  <LinksUpToDate>false</LinksUpToDate>
  <CharactersWithSpaces>7581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MRS VEEPEE V81 B</dc:title>
  <dc:subject>Version 8.1 B - 17/08/2007</dc:subject>
  <dc:creator>Alex FALZON</dc:creator>
  <cp:keywords/>
  <dc:description/>
  <cp:lastModifiedBy>Nicolas R-B</cp:lastModifiedBy>
  <cp:revision>3789</cp:revision>
  <cp:lastPrinted>2022-11-24T10:54:00Z</cp:lastPrinted>
  <dcterms:created xsi:type="dcterms:W3CDTF">2021-01-28T14:50:00Z</dcterms:created>
  <dcterms:modified xsi:type="dcterms:W3CDTF">2022-12-23T19:51:00Z</dcterms:modified>
</cp:coreProperties>
</file>